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2291"/>
        <w:tblW w:w="10755" w:type="dxa"/>
        <w:tblLayout w:type="fixed"/>
        <w:tblLook w:val="04A0" w:firstRow="1" w:lastRow="0" w:firstColumn="1" w:lastColumn="0" w:noHBand="0" w:noVBand="1"/>
      </w:tblPr>
      <w:tblGrid>
        <w:gridCol w:w="3379"/>
        <w:gridCol w:w="7376"/>
      </w:tblGrid>
      <w:tr w:rsidR="004A5061" w:rsidRPr="0066401B" w14:paraId="3C4FDE1D" w14:textId="77777777" w:rsidTr="00BA7B6D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55F8E" w14:textId="77777777" w:rsidR="004A5061" w:rsidRPr="0087136E" w:rsidRDefault="004A5061" w:rsidP="00BA7B6D">
            <w:pPr>
              <w:spacing w:line="253" w:lineRule="atLeast"/>
              <w:jc w:val="center"/>
              <w:rPr>
                <w:rFonts w:asciiTheme="majorHAnsi" w:hAnsiTheme="majorHAnsi" w:cstheme="majorHAnsi"/>
                <w:b/>
                <w:bCs/>
                <w:color w:val="222222"/>
                <w:shd w:val="clear" w:color="auto" w:fill="FFFFFF"/>
                <w:lang w:val="pl-PL"/>
              </w:rPr>
            </w:pPr>
            <w:r w:rsidRPr="0087136E">
              <w:rPr>
                <w:rFonts w:asciiTheme="majorHAnsi" w:hAnsiTheme="majorHAnsi" w:cstheme="majorHAnsi"/>
                <w:b/>
                <w:caps/>
                <w:sz w:val="28"/>
                <w:szCs w:val="28"/>
                <w:lang w:val="pl-PL"/>
              </w:rPr>
              <w:t>ZGŁOSZENIE</w:t>
            </w:r>
            <w:r w:rsidRPr="0087136E">
              <w:rPr>
                <w:rFonts w:asciiTheme="majorHAnsi" w:hAnsiTheme="majorHAnsi" w:cstheme="majorHAnsi"/>
                <w:b/>
                <w:caps/>
                <w:sz w:val="28"/>
                <w:szCs w:val="28"/>
                <w:lang w:val="pl-PL"/>
              </w:rPr>
              <w:br/>
            </w:r>
            <w:r w:rsidRPr="0087136E">
              <w:rPr>
                <w:rFonts w:asciiTheme="majorHAnsi" w:hAnsiTheme="majorHAnsi" w:cstheme="majorHAnsi"/>
                <w:b/>
                <w:bCs/>
                <w:color w:val="222222"/>
                <w:shd w:val="clear" w:color="auto" w:fill="FFFFFF"/>
                <w:lang w:val="pl-PL"/>
              </w:rPr>
              <w:t xml:space="preserve">Letnia Akademia im. Samuela i </w:t>
            </w:r>
            <w:proofErr w:type="spellStart"/>
            <w:r w:rsidRPr="0087136E">
              <w:rPr>
                <w:rFonts w:asciiTheme="majorHAnsi" w:hAnsiTheme="majorHAnsi" w:cstheme="majorHAnsi"/>
                <w:b/>
                <w:bCs/>
                <w:color w:val="222222"/>
                <w:shd w:val="clear" w:color="auto" w:fill="FFFFFF"/>
                <w:lang w:val="pl-PL"/>
              </w:rPr>
              <w:t>Edith</w:t>
            </w:r>
            <w:proofErr w:type="spellEnd"/>
            <w:r w:rsidRPr="0087136E">
              <w:rPr>
                <w:rFonts w:asciiTheme="majorHAnsi" w:hAnsiTheme="majorHAnsi" w:cstheme="majorHAnsi"/>
                <w:b/>
                <w:bCs/>
                <w:color w:val="222222"/>
                <w:shd w:val="clear" w:color="auto" w:fill="FFFFFF"/>
                <w:lang w:val="pl-PL"/>
              </w:rPr>
              <w:t xml:space="preserve"> </w:t>
            </w:r>
            <w:proofErr w:type="spellStart"/>
            <w:r w:rsidRPr="0087136E">
              <w:rPr>
                <w:rFonts w:asciiTheme="majorHAnsi" w:hAnsiTheme="majorHAnsi" w:cstheme="majorHAnsi"/>
                <w:b/>
                <w:bCs/>
                <w:color w:val="222222"/>
                <w:shd w:val="clear" w:color="auto" w:fill="FFFFFF"/>
                <w:lang w:val="pl-PL"/>
              </w:rPr>
              <w:t>Fleischmanów</w:t>
            </w:r>
            <w:proofErr w:type="spellEnd"/>
            <w:r w:rsidRPr="0087136E">
              <w:rPr>
                <w:rFonts w:asciiTheme="majorHAnsi" w:hAnsiTheme="majorHAnsi" w:cstheme="majorHAnsi"/>
                <w:b/>
                <w:bCs/>
                <w:color w:val="222222"/>
                <w:shd w:val="clear" w:color="auto" w:fill="FFFFFF"/>
                <w:lang w:val="pl-PL"/>
              </w:rPr>
              <w:t xml:space="preserve">: </w:t>
            </w:r>
          </w:p>
          <w:p w14:paraId="2D83494B" w14:textId="2179B959" w:rsidR="004A5061" w:rsidRPr="0087136E" w:rsidRDefault="004A5061" w:rsidP="004A5061">
            <w:pPr>
              <w:spacing w:line="253" w:lineRule="atLeast"/>
              <w:jc w:val="center"/>
              <w:rPr>
                <w:rFonts w:asciiTheme="majorHAnsi" w:hAnsiTheme="majorHAnsi" w:cstheme="majorHAnsi"/>
                <w:b/>
                <w:bCs/>
                <w:color w:val="222222"/>
                <w:shd w:val="clear" w:color="auto" w:fill="FFFFFF"/>
                <w:lang w:val="pl-PL"/>
              </w:rPr>
            </w:pPr>
            <w:r w:rsidRPr="0087136E">
              <w:rPr>
                <w:rFonts w:asciiTheme="majorHAnsi" w:hAnsiTheme="majorHAnsi" w:cstheme="majorHAnsi"/>
                <w:b/>
                <w:bCs/>
                <w:color w:val="222222"/>
                <w:shd w:val="clear" w:color="auto" w:fill="FFFFFF"/>
                <w:lang w:val="pl-PL"/>
              </w:rPr>
              <w:t xml:space="preserve">Edukacja o Holokauście i Zapobieganiu Zbrodniom Ludobójstwa </w:t>
            </w:r>
          </w:p>
          <w:p w14:paraId="209F9E56" w14:textId="77777777" w:rsidR="004A5061" w:rsidRPr="0087136E" w:rsidRDefault="004A5061" w:rsidP="00BA7B6D">
            <w:pPr>
              <w:spacing w:line="253" w:lineRule="atLeast"/>
              <w:jc w:val="center"/>
              <w:rPr>
                <w:rFonts w:asciiTheme="majorHAnsi" w:hAnsiTheme="majorHAnsi" w:cstheme="majorHAnsi"/>
                <w:b/>
                <w:bCs/>
                <w:i/>
                <w:sz w:val="18"/>
                <w:szCs w:val="18"/>
                <w:lang w:val="pl-PL"/>
              </w:rPr>
            </w:pPr>
            <w:r w:rsidRPr="0087136E">
              <w:rPr>
                <w:rFonts w:asciiTheme="majorHAnsi" w:hAnsiTheme="majorHAnsi" w:cstheme="majorHAnsi"/>
                <w:i/>
                <w:lang w:val="pl-PL"/>
              </w:rPr>
              <w:t>Doświadczenie wojny, Holokaustu i zbrodni ludobójstwa w perspektywie historycznej i współczesnej</w:t>
            </w:r>
            <w:r w:rsidRPr="0087136E">
              <w:rPr>
                <w:rFonts w:asciiTheme="majorHAnsi" w:hAnsiTheme="majorHAnsi" w:cstheme="majorHAnsi"/>
                <w:i/>
                <w:lang w:val="pl-PL"/>
              </w:rPr>
              <w:br/>
            </w:r>
            <w:r w:rsidRPr="0087136E">
              <w:rPr>
                <w:rFonts w:asciiTheme="majorHAnsi" w:hAnsiTheme="majorHAnsi" w:cstheme="majorHAnsi"/>
                <w:b/>
                <w:bCs/>
                <w:iCs/>
                <w:sz w:val="20"/>
                <w:szCs w:val="20"/>
                <w:lang w:val="pl-PL"/>
              </w:rPr>
              <w:t>Organizatorzy:</w:t>
            </w:r>
            <w:r w:rsidRPr="0087136E">
              <w:rPr>
                <w:rFonts w:asciiTheme="majorHAnsi" w:hAnsiTheme="majorHAnsi" w:cstheme="majorHAnsi"/>
                <w:b/>
                <w:bCs/>
                <w:i/>
                <w:sz w:val="18"/>
                <w:szCs w:val="18"/>
                <w:lang w:val="pl-PL"/>
              </w:rPr>
              <w:t xml:space="preserve"> </w:t>
            </w:r>
          </w:p>
          <w:p w14:paraId="268A05C9" w14:textId="77777777" w:rsidR="004A5061" w:rsidRPr="0087136E" w:rsidRDefault="004A5061" w:rsidP="00BA7B6D">
            <w:pPr>
              <w:spacing w:line="253" w:lineRule="atLeast"/>
              <w:jc w:val="center"/>
              <w:rPr>
                <w:rFonts w:asciiTheme="majorHAnsi" w:hAnsiTheme="majorHAnsi" w:cstheme="majorHAnsi"/>
                <w:iCs/>
                <w:sz w:val="18"/>
                <w:szCs w:val="18"/>
                <w:lang w:val="pl-PL"/>
              </w:rPr>
            </w:pPr>
            <w:r w:rsidRPr="0087136E">
              <w:rPr>
                <w:rFonts w:asciiTheme="majorHAnsi" w:hAnsiTheme="majorHAnsi" w:cstheme="majorHAnsi"/>
                <w:iCs/>
                <w:sz w:val="18"/>
                <w:szCs w:val="18"/>
                <w:lang w:val="pl-PL"/>
              </w:rPr>
              <w:t xml:space="preserve">Oświęcimski Instytut Praw Człowieka </w:t>
            </w:r>
            <w:r w:rsidRPr="0087136E">
              <w:rPr>
                <w:rFonts w:asciiTheme="majorHAnsi" w:hAnsiTheme="majorHAnsi" w:cstheme="majorHAnsi"/>
                <w:iCs/>
                <w:sz w:val="18"/>
                <w:szCs w:val="18"/>
                <w:lang w:val="pl-PL"/>
              </w:rPr>
              <w:br/>
              <w:t xml:space="preserve">Instytut Auschwitz na Rzecz Zapobiegania Zbrodniom Ludobójstwa i Masowym Aktom Okrucieństwa </w:t>
            </w:r>
          </w:p>
          <w:p w14:paraId="180CC0DF" w14:textId="77777777" w:rsidR="004A5061" w:rsidRPr="0087136E" w:rsidRDefault="004A5061" w:rsidP="00BA7B6D">
            <w:pPr>
              <w:snapToGrid w:val="0"/>
              <w:jc w:val="center"/>
              <w:rPr>
                <w:rFonts w:asciiTheme="majorHAnsi" w:hAnsiTheme="majorHAnsi" w:cstheme="majorHAnsi"/>
                <w:b/>
              </w:rPr>
            </w:pPr>
            <w:proofErr w:type="spellStart"/>
            <w:r w:rsidRPr="0087136E">
              <w:rPr>
                <w:rFonts w:asciiTheme="majorHAnsi" w:hAnsiTheme="majorHAnsi" w:cstheme="majorHAnsi"/>
                <w:b/>
              </w:rPr>
              <w:t>Oświęcim</w:t>
            </w:r>
            <w:proofErr w:type="spellEnd"/>
            <w:r w:rsidRPr="0087136E">
              <w:rPr>
                <w:rFonts w:asciiTheme="majorHAnsi" w:hAnsiTheme="majorHAnsi" w:cstheme="majorHAnsi"/>
                <w:b/>
              </w:rPr>
              <w:t xml:space="preserve">, 2-5 </w:t>
            </w:r>
            <w:proofErr w:type="spellStart"/>
            <w:r w:rsidRPr="0087136E">
              <w:rPr>
                <w:rFonts w:asciiTheme="majorHAnsi" w:hAnsiTheme="majorHAnsi" w:cstheme="majorHAnsi"/>
                <w:b/>
              </w:rPr>
              <w:t>lipca</w:t>
            </w:r>
            <w:proofErr w:type="spellEnd"/>
            <w:r w:rsidRPr="0087136E">
              <w:rPr>
                <w:rFonts w:asciiTheme="majorHAnsi" w:hAnsiTheme="majorHAnsi" w:cstheme="majorHAnsi"/>
                <w:b/>
              </w:rPr>
              <w:t xml:space="preserve"> 2023 r.</w:t>
            </w:r>
          </w:p>
        </w:tc>
      </w:tr>
      <w:tr w:rsidR="004A5061" w:rsidRPr="0066401B" w14:paraId="1617AB08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08D3BA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Imię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 xml:space="preserve">, 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nazwisko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F7490" w14:textId="77777777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2E34FB93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0908FB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Wykształcenie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>/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stopień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naukowy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66401B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A4C10" w14:textId="77777777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6472743D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A3F03F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r w:rsidRPr="0066401B">
              <w:rPr>
                <w:rFonts w:asciiTheme="minorHAnsi" w:hAnsiTheme="minorHAnsi" w:cstheme="minorHAnsi"/>
                <w:szCs w:val="22"/>
              </w:rPr>
              <w:t xml:space="preserve">Data 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urodzenia</w:t>
            </w:r>
            <w:proofErr w:type="spellEnd"/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44836B" w14:textId="77777777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23BEED5B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E2363C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Adres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 xml:space="preserve"> do 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korespondencji</w:t>
            </w:r>
            <w:proofErr w:type="spellEnd"/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748C2" w14:textId="77777777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2887FFD2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A47C58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Telefon</w:t>
            </w:r>
            <w:proofErr w:type="spellEnd"/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33654" w14:textId="77777777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0538D40B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6DE3D3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r w:rsidRPr="0066401B">
              <w:rPr>
                <w:rFonts w:asciiTheme="minorHAnsi" w:hAnsiTheme="minorHAnsi" w:cstheme="minorHAnsi"/>
                <w:szCs w:val="22"/>
              </w:rPr>
              <w:t>E-mail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9C28A" w14:textId="77777777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6053C12A" w14:textId="77777777" w:rsidTr="00BA7B6D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2B6E67" w14:textId="77777777" w:rsidR="004A5061" w:rsidRPr="0066401B" w:rsidRDefault="004A5061" w:rsidP="00BA7B6D">
            <w:pPr>
              <w:snapToGrid w:val="0"/>
              <w:rPr>
                <w:rFonts w:asciiTheme="minorHAnsi" w:hAnsiTheme="minorHAnsi" w:cstheme="minorHAnsi"/>
              </w:rPr>
            </w:pP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Szkoła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>/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uczelnia</w:t>
            </w:r>
            <w:proofErr w:type="spellEnd"/>
            <w:r w:rsidRPr="0066401B">
              <w:rPr>
                <w:rFonts w:asciiTheme="minorHAnsi" w:hAnsiTheme="minorHAnsi" w:cstheme="minorHAnsi"/>
                <w:szCs w:val="22"/>
              </w:rPr>
              <w:t>/</w:t>
            </w:r>
            <w:proofErr w:type="spellStart"/>
            <w:r w:rsidRPr="0066401B">
              <w:rPr>
                <w:rFonts w:asciiTheme="minorHAnsi" w:hAnsiTheme="minorHAnsi" w:cstheme="minorHAnsi"/>
                <w:szCs w:val="22"/>
              </w:rPr>
              <w:t>instytucja</w:t>
            </w:r>
            <w:proofErr w:type="spellEnd"/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75F67" w14:textId="77777777" w:rsidR="004A5061" w:rsidRPr="0087136E" w:rsidRDefault="004A5061" w:rsidP="00BA7B6D">
            <w:pPr>
              <w:snapToGrid w:val="0"/>
              <w:rPr>
                <w:rFonts w:asciiTheme="majorHAnsi" w:hAnsiTheme="majorHAnsi" w:cstheme="majorHAnsi"/>
              </w:rPr>
            </w:pPr>
          </w:p>
        </w:tc>
      </w:tr>
      <w:tr w:rsidR="004A5061" w:rsidRPr="0066401B" w14:paraId="7EA3E113" w14:textId="77777777" w:rsidTr="002B1C17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BE1D7" w14:textId="74D59E2E" w:rsidR="004A5061" w:rsidRPr="0087136E" w:rsidRDefault="004A5061" w:rsidP="004A5061">
            <w:pPr>
              <w:snapToGrid w:val="0"/>
              <w:rPr>
                <w:rFonts w:asciiTheme="majorHAnsi" w:hAnsiTheme="majorHAnsi" w:cstheme="majorHAnsi"/>
              </w:rPr>
            </w:pPr>
            <w:r w:rsidRPr="0087136E">
              <w:rPr>
                <w:rFonts w:asciiTheme="majorHAnsi" w:hAnsiTheme="majorHAnsi" w:cstheme="majorHAnsi"/>
                <w:szCs w:val="22"/>
                <w:lang w:val="pl-PL"/>
              </w:rPr>
              <w:t>Czy zwiedzał Pan / zwiedzała Pani kiedykolwiek Państwowe Muzeum Auschwitz-</w:t>
            </w:r>
            <w:proofErr w:type="spellStart"/>
            <w:r w:rsidRPr="0087136E">
              <w:rPr>
                <w:rFonts w:asciiTheme="majorHAnsi" w:hAnsiTheme="majorHAnsi" w:cstheme="majorHAnsi"/>
                <w:szCs w:val="22"/>
                <w:lang w:val="pl-PL"/>
              </w:rPr>
              <w:t>Birkeanu</w:t>
            </w:r>
            <w:proofErr w:type="spellEnd"/>
            <w:r w:rsidRPr="0087136E">
              <w:rPr>
                <w:rFonts w:asciiTheme="majorHAnsi" w:hAnsiTheme="majorHAnsi" w:cstheme="majorHAnsi"/>
                <w:szCs w:val="22"/>
                <w:lang w:val="pl-PL"/>
              </w:rPr>
              <w:t xml:space="preserve">?    </w:t>
            </w:r>
            <w:r w:rsidRPr="0087136E">
              <w:rPr>
                <w:rFonts w:asciiTheme="majorHAnsi" w:hAnsiTheme="majorHAnsi" w:cstheme="majorHAnsi"/>
                <w:szCs w:val="22"/>
              </w:rPr>
              <w:t>NIE    /    TAK</w:t>
            </w:r>
          </w:p>
        </w:tc>
      </w:tr>
      <w:tr w:rsidR="004A5061" w:rsidRPr="0066401B" w14:paraId="4FE2FC19" w14:textId="77777777" w:rsidTr="00BA7B6D">
        <w:trPr>
          <w:trHeight w:val="1811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2664CB" w14:textId="77777777" w:rsidR="004A5061" w:rsidRPr="0066401B" w:rsidRDefault="004A5061" w:rsidP="004A5061">
            <w:pPr>
              <w:snapToGrid w:val="0"/>
              <w:rPr>
                <w:rFonts w:asciiTheme="minorHAnsi" w:hAnsiTheme="minorHAnsi" w:cstheme="minorHAnsi"/>
                <w:bCs/>
                <w:szCs w:val="22"/>
              </w:rPr>
            </w:pPr>
          </w:p>
          <w:p w14:paraId="43F56EE0" w14:textId="77777777" w:rsidR="004A5061" w:rsidRPr="0066401B" w:rsidRDefault="004A5061" w:rsidP="004A5061">
            <w:pPr>
              <w:snapToGrid w:val="0"/>
              <w:rPr>
                <w:rFonts w:asciiTheme="minorHAnsi" w:hAnsiTheme="minorHAnsi" w:cstheme="minorHAnsi"/>
                <w:bCs/>
                <w:szCs w:val="22"/>
              </w:rPr>
            </w:pPr>
            <w:proofErr w:type="spellStart"/>
            <w:r w:rsidRPr="0066401B">
              <w:rPr>
                <w:rFonts w:asciiTheme="minorHAnsi" w:hAnsiTheme="minorHAnsi" w:cstheme="minorHAnsi"/>
                <w:bCs/>
                <w:szCs w:val="22"/>
              </w:rPr>
              <w:t>Zgłaszam</w:t>
            </w:r>
            <w:proofErr w:type="spellEnd"/>
            <w:r w:rsidRPr="0066401B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proofErr w:type="spellStart"/>
            <w:r w:rsidRPr="0066401B">
              <w:rPr>
                <w:rFonts w:asciiTheme="minorHAnsi" w:hAnsiTheme="minorHAnsi" w:cstheme="minorHAnsi"/>
                <w:bCs/>
                <w:szCs w:val="22"/>
              </w:rPr>
              <w:t>referat</w:t>
            </w:r>
            <w:proofErr w:type="spellEnd"/>
            <w:r w:rsidRPr="0066401B">
              <w:rPr>
                <w:rFonts w:asciiTheme="minorHAnsi" w:hAnsiTheme="minorHAnsi" w:cstheme="minorHAnsi"/>
                <w:bCs/>
                <w:szCs w:val="22"/>
              </w:rPr>
              <w:t>:</w:t>
            </w:r>
            <w:r w:rsidRPr="0066401B">
              <w:rPr>
                <w:rFonts w:asciiTheme="minorHAnsi" w:hAnsiTheme="minorHAnsi" w:cstheme="minorHAnsi"/>
                <w:bCs/>
                <w:szCs w:val="22"/>
              </w:rPr>
              <w:br/>
              <w:t>TAK / NIE</w:t>
            </w:r>
          </w:p>
          <w:p w14:paraId="39AB6AE1" w14:textId="77777777" w:rsidR="004A5061" w:rsidRPr="0066401B" w:rsidRDefault="004A5061" w:rsidP="004A5061">
            <w:pPr>
              <w:rPr>
                <w:rFonts w:asciiTheme="minorHAnsi" w:hAnsiTheme="minorHAnsi" w:cstheme="minorHAnsi"/>
                <w:bCs/>
                <w:color w:val="FF0000"/>
                <w:szCs w:val="22"/>
              </w:rPr>
            </w:pP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301BF9" w14:textId="77777777" w:rsidR="004A5061" w:rsidRPr="0087136E" w:rsidRDefault="004A5061" w:rsidP="004A5061">
            <w:pPr>
              <w:pStyle w:val="Nagwek2"/>
              <w:spacing w:line="276" w:lineRule="auto"/>
              <w:rPr>
                <w:rFonts w:asciiTheme="majorHAnsi" w:hAnsiTheme="majorHAnsi" w:cstheme="majorHAnsi"/>
                <w:b/>
                <w:color w:val="0D0D0D"/>
                <w:sz w:val="22"/>
                <w:szCs w:val="22"/>
                <w:lang w:val="pl-PL"/>
              </w:rPr>
            </w:pPr>
          </w:p>
          <w:p w14:paraId="50ADD7F4" w14:textId="77777777" w:rsidR="004A5061" w:rsidRPr="0087136E" w:rsidRDefault="004A5061" w:rsidP="004A5061">
            <w:pPr>
              <w:pStyle w:val="Nagwek2"/>
              <w:spacing w:line="276" w:lineRule="auto"/>
              <w:rPr>
                <w:rFonts w:asciiTheme="majorHAnsi" w:hAnsiTheme="majorHAnsi" w:cstheme="majorHAnsi"/>
                <w:color w:val="0D0D0D"/>
                <w:sz w:val="22"/>
                <w:szCs w:val="22"/>
                <w:lang w:val="pl-PL"/>
              </w:rPr>
            </w:pPr>
            <w:r w:rsidRPr="0087136E">
              <w:rPr>
                <w:rFonts w:asciiTheme="majorHAnsi" w:hAnsiTheme="majorHAnsi" w:cstheme="majorHAnsi"/>
                <w:color w:val="0D0D0D"/>
                <w:sz w:val="22"/>
                <w:szCs w:val="22"/>
                <w:lang w:val="pl-PL"/>
              </w:rPr>
              <w:t>Tytuł referatu + max 300 znaków abstrakt</w:t>
            </w:r>
          </w:p>
          <w:p w14:paraId="384283D5" w14:textId="77777777" w:rsidR="004A5061" w:rsidRPr="0087136E" w:rsidRDefault="004A5061" w:rsidP="004A5061">
            <w:pPr>
              <w:rPr>
                <w:rFonts w:asciiTheme="majorHAnsi" w:hAnsiTheme="majorHAnsi" w:cstheme="majorHAnsi"/>
                <w:lang w:val="pl-PL"/>
              </w:rPr>
            </w:pPr>
          </w:p>
          <w:p w14:paraId="6AC86296" w14:textId="77777777" w:rsidR="004A5061" w:rsidRPr="0087136E" w:rsidRDefault="004A5061" w:rsidP="004A5061">
            <w:pPr>
              <w:rPr>
                <w:rFonts w:asciiTheme="majorHAnsi" w:hAnsiTheme="majorHAnsi" w:cstheme="majorHAnsi"/>
                <w:lang w:val="pl-PL"/>
              </w:rPr>
            </w:pPr>
          </w:p>
          <w:p w14:paraId="247AF706" w14:textId="77777777" w:rsidR="004A5061" w:rsidRPr="0087136E" w:rsidRDefault="004A5061" w:rsidP="004A5061">
            <w:pPr>
              <w:rPr>
                <w:rFonts w:asciiTheme="majorHAnsi" w:hAnsiTheme="majorHAnsi" w:cstheme="majorHAnsi"/>
                <w:lang w:val="pl-PL"/>
              </w:rPr>
            </w:pPr>
          </w:p>
          <w:p w14:paraId="1C6375A0" w14:textId="77777777" w:rsidR="004A5061" w:rsidRPr="0087136E" w:rsidRDefault="004A5061" w:rsidP="004A5061">
            <w:pPr>
              <w:rPr>
                <w:rFonts w:asciiTheme="majorHAnsi" w:hAnsiTheme="majorHAnsi" w:cstheme="majorHAnsi"/>
                <w:lang w:val="pl-PL"/>
              </w:rPr>
            </w:pPr>
          </w:p>
          <w:p w14:paraId="2EA449CD" w14:textId="77777777" w:rsidR="004A5061" w:rsidRPr="0087136E" w:rsidRDefault="004A5061" w:rsidP="004A5061">
            <w:pPr>
              <w:rPr>
                <w:rFonts w:asciiTheme="majorHAnsi" w:hAnsiTheme="majorHAnsi" w:cstheme="majorHAnsi"/>
                <w:lang w:val="pl-PL"/>
              </w:rPr>
            </w:pPr>
          </w:p>
          <w:p w14:paraId="6FB00CAB" w14:textId="77777777" w:rsidR="004A5061" w:rsidRPr="0087136E" w:rsidRDefault="004A5061" w:rsidP="004A5061">
            <w:pPr>
              <w:rPr>
                <w:rFonts w:asciiTheme="majorHAnsi" w:hAnsiTheme="majorHAnsi" w:cstheme="majorHAnsi"/>
                <w:lang w:val="pl-PL"/>
              </w:rPr>
            </w:pPr>
          </w:p>
        </w:tc>
      </w:tr>
      <w:tr w:rsidR="004A5061" w:rsidRPr="0066401B" w14:paraId="3E03B920" w14:textId="77777777" w:rsidTr="00BA7B6D">
        <w:trPr>
          <w:trHeight w:val="1003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EE2E36" w14:textId="77777777" w:rsidR="004A5061" w:rsidRPr="0066401B" w:rsidRDefault="004A5061" w:rsidP="004A5061">
            <w:pPr>
              <w:snapToGrid w:val="0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96FB35F" w14:textId="77777777" w:rsidR="004A5061" w:rsidRPr="0066401B" w:rsidRDefault="004A5061" w:rsidP="004A5061">
            <w:pPr>
              <w:snapToGrid w:val="0"/>
              <w:rPr>
                <w:rFonts w:asciiTheme="minorHAnsi" w:hAnsiTheme="minorHAnsi" w:cstheme="minorHAnsi"/>
                <w:bCs/>
                <w:i/>
                <w:szCs w:val="22"/>
              </w:rPr>
            </w:pPr>
            <w:proofErr w:type="spellStart"/>
            <w:r w:rsidRPr="0066401B">
              <w:rPr>
                <w:rFonts w:asciiTheme="minorHAnsi" w:hAnsiTheme="minorHAnsi" w:cstheme="minorHAnsi"/>
                <w:bCs/>
                <w:szCs w:val="22"/>
              </w:rPr>
              <w:t>Biogram</w:t>
            </w:r>
            <w:proofErr w:type="spellEnd"/>
            <w:r w:rsidRPr="0066401B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proofErr w:type="spellStart"/>
            <w:r w:rsidRPr="0066401B">
              <w:rPr>
                <w:rFonts w:asciiTheme="minorHAnsi" w:hAnsiTheme="minorHAnsi" w:cstheme="minorHAnsi"/>
                <w:bCs/>
                <w:szCs w:val="22"/>
              </w:rPr>
              <w:t>zawodowy</w:t>
            </w:r>
            <w:proofErr w:type="spellEnd"/>
            <w:r w:rsidRPr="0066401B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109E" w14:textId="77777777" w:rsidR="004A5061" w:rsidRPr="0087136E" w:rsidRDefault="004A5061" w:rsidP="004A5061">
            <w:pPr>
              <w:snapToGrid w:val="0"/>
              <w:spacing w:line="276" w:lineRule="auto"/>
              <w:rPr>
                <w:rFonts w:asciiTheme="majorHAnsi" w:hAnsiTheme="majorHAnsi" w:cstheme="majorHAnsi"/>
                <w:szCs w:val="22"/>
              </w:rPr>
            </w:pPr>
          </w:p>
          <w:p w14:paraId="14272D5B" w14:textId="77777777" w:rsidR="004A5061" w:rsidRPr="0087136E" w:rsidRDefault="004A5061" w:rsidP="004A5061">
            <w:pPr>
              <w:spacing w:line="276" w:lineRule="auto"/>
              <w:rPr>
                <w:rFonts w:asciiTheme="majorHAnsi" w:hAnsiTheme="majorHAnsi" w:cstheme="majorHAnsi"/>
                <w:szCs w:val="22"/>
              </w:rPr>
            </w:pPr>
            <w:r w:rsidRPr="0087136E">
              <w:rPr>
                <w:rFonts w:asciiTheme="majorHAnsi" w:hAnsiTheme="majorHAnsi" w:cstheme="majorHAnsi"/>
                <w:szCs w:val="22"/>
              </w:rPr>
              <w:t xml:space="preserve">max 300 </w:t>
            </w:r>
            <w:proofErr w:type="spellStart"/>
            <w:r w:rsidRPr="0087136E">
              <w:rPr>
                <w:rFonts w:asciiTheme="majorHAnsi" w:hAnsiTheme="majorHAnsi" w:cstheme="majorHAnsi"/>
                <w:szCs w:val="22"/>
              </w:rPr>
              <w:t>znaków</w:t>
            </w:r>
            <w:proofErr w:type="spellEnd"/>
            <w:r w:rsidRPr="0087136E">
              <w:rPr>
                <w:rFonts w:asciiTheme="majorHAnsi" w:hAnsiTheme="majorHAnsi" w:cstheme="majorHAnsi"/>
                <w:szCs w:val="22"/>
              </w:rPr>
              <w:t xml:space="preserve"> </w:t>
            </w:r>
          </w:p>
        </w:tc>
      </w:tr>
      <w:tr w:rsidR="004A5061" w:rsidRPr="0066401B" w14:paraId="0DC9D5D1" w14:textId="77777777" w:rsidTr="00BA7B6D">
        <w:trPr>
          <w:trHeight w:val="1003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5B9066" w14:textId="77777777" w:rsidR="004A5061" w:rsidRPr="00487444" w:rsidRDefault="004A5061" w:rsidP="004A5061">
            <w:pPr>
              <w:snapToGrid w:val="0"/>
              <w:rPr>
                <w:rFonts w:asciiTheme="minorHAnsi" w:hAnsiTheme="minorHAnsi" w:cstheme="minorHAnsi"/>
                <w:b/>
                <w:szCs w:val="22"/>
                <w:lang w:val="pl-PL"/>
              </w:rPr>
            </w:pPr>
          </w:p>
          <w:p w14:paraId="50BF50CD" w14:textId="77777777" w:rsidR="004A5061" w:rsidRPr="0066401B" w:rsidRDefault="004A5061" w:rsidP="004A5061">
            <w:pPr>
              <w:snapToGrid w:val="0"/>
              <w:rPr>
                <w:rFonts w:asciiTheme="minorHAnsi" w:hAnsiTheme="minorHAnsi" w:cstheme="minorHAnsi"/>
                <w:bCs/>
                <w:szCs w:val="22"/>
              </w:rPr>
            </w:pPr>
            <w:r w:rsidRPr="0066401B">
              <w:rPr>
                <w:rFonts w:asciiTheme="minorHAnsi" w:hAnsiTheme="minorHAnsi" w:cstheme="minorHAnsi"/>
                <w:bCs/>
                <w:szCs w:val="22"/>
              </w:rPr>
              <w:t>POSIŁKI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A7B5" w14:textId="77777777" w:rsidR="004A5061" w:rsidRPr="0087136E" w:rsidRDefault="004A5061" w:rsidP="004A5061">
            <w:pPr>
              <w:snapToGrid w:val="0"/>
              <w:spacing w:line="276" w:lineRule="auto"/>
              <w:rPr>
                <w:rFonts w:asciiTheme="majorHAnsi" w:hAnsiTheme="majorHAnsi" w:cstheme="majorHAnsi"/>
                <w:b/>
                <w:color w:val="FF0000"/>
              </w:rPr>
            </w:pPr>
          </w:p>
          <w:p w14:paraId="46AD9F6C" w14:textId="5E70961F" w:rsidR="004A5061" w:rsidRPr="0087136E" w:rsidRDefault="004A5061" w:rsidP="004A5061">
            <w:pPr>
              <w:snapToGrid w:val="0"/>
              <w:spacing w:line="276" w:lineRule="auto"/>
              <w:rPr>
                <w:rFonts w:asciiTheme="majorHAnsi" w:hAnsiTheme="majorHAnsi" w:cstheme="majorHAnsi"/>
                <w:bCs/>
                <w:szCs w:val="22"/>
              </w:rPr>
            </w:pPr>
            <w:r w:rsidRPr="0087136E">
              <w:rPr>
                <w:rFonts w:asciiTheme="majorHAnsi" w:hAnsiTheme="majorHAnsi" w:cstheme="majorHAnsi"/>
                <w:bCs/>
              </w:rPr>
              <w:t xml:space="preserve">ZWYKŁE / WEGETARIAŃSKIE </w:t>
            </w:r>
            <w:r w:rsidR="0087136E" w:rsidRPr="0087136E">
              <w:rPr>
                <w:rFonts w:asciiTheme="majorHAnsi" w:hAnsiTheme="majorHAnsi" w:cstheme="majorHAnsi"/>
                <w:bCs/>
              </w:rPr>
              <w:t>/ INNE</w:t>
            </w:r>
            <w:r w:rsidR="0087136E" w:rsidRPr="0087136E">
              <w:rPr>
                <w:rFonts w:asciiTheme="majorHAnsi" w:hAnsiTheme="majorHAnsi" w:cstheme="majorHAnsi"/>
                <w:bCs/>
              </w:rPr>
              <w:t xml:space="preserve"> …</w:t>
            </w:r>
            <w:r w:rsidRPr="0087136E">
              <w:rPr>
                <w:rFonts w:asciiTheme="majorHAnsi" w:hAnsiTheme="majorHAnsi" w:cstheme="majorHAnsi"/>
                <w:bCs/>
              </w:rPr>
              <w:t>……………</w:t>
            </w:r>
            <w:proofErr w:type="gramStart"/>
            <w:r w:rsidRPr="0087136E">
              <w:rPr>
                <w:rFonts w:asciiTheme="majorHAnsi" w:hAnsiTheme="majorHAnsi" w:cstheme="majorHAnsi"/>
                <w:bCs/>
              </w:rPr>
              <w:t>…..</w:t>
            </w:r>
            <w:proofErr w:type="gramEnd"/>
          </w:p>
        </w:tc>
      </w:tr>
      <w:tr w:rsidR="004A5061" w:rsidRPr="0066401B" w14:paraId="7CEBD616" w14:textId="77777777" w:rsidTr="00BA7B6D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C75C4" w14:textId="77777777" w:rsidR="004A5061" w:rsidRPr="0087136E" w:rsidRDefault="004A5061" w:rsidP="004A5061">
            <w:pPr>
              <w:jc w:val="center"/>
              <w:rPr>
                <w:rFonts w:asciiTheme="majorHAnsi" w:hAnsiTheme="majorHAnsi" w:cstheme="majorHAnsi"/>
                <w:b/>
                <w:bCs/>
                <w:lang w:val="pl-PL"/>
              </w:rPr>
            </w:pPr>
            <w:r w:rsidRPr="0087136E">
              <w:rPr>
                <w:rFonts w:asciiTheme="majorHAnsi" w:hAnsiTheme="majorHAnsi" w:cstheme="majorHAnsi"/>
                <w:b/>
                <w:bCs/>
                <w:lang w:val="pl-PL"/>
              </w:rPr>
              <w:t>ZGŁOSZENIA NALEŻY PRZESYŁAĆ NA ADRES E-MAILA:</w:t>
            </w:r>
          </w:p>
          <w:p w14:paraId="45DE9494" w14:textId="77777777" w:rsidR="004A5061" w:rsidRPr="0087136E" w:rsidRDefault="004A5061" w:rsidP="004A5061">
            <w:pPr>
              <w:jc w:val="center"/>
              <w:rPr>
                <w:rFonts w:asciiTheme="majorHAnsi" w:hAnsiTheme="majorHAnsi" w:cstheme="majorHAnsi"/>
                <w:color w:val="000000" w:themeColor="text1"/>
                <w:lang w:val="pl-PL"/>
              </w:rPr>
            </w:pPr>
            <w:hyperlink r:id="rId7" w:history="1">
              <w:r w:rsidRPr="0087136E">
                <w:rPr>
                  <w:rStyle w:val="Hipercze"/>
                  <w:rFonts w:asciiTheme="majorHAnsi" w:hAnsiTheme="majorHAnsi" w:cstheme="majorHAnsi"/>
                  <w:color w:val="000000" w:themeColor="text1"/>
                  <w:lang w:val="pl-PL"/>
                </w:rPr>
                <w:t>oipc@oipc.pl</w:t>
              </w:r>
            </w:hyperlink>
            <w:r w:rsidRPr="0087136E">
              <w:rPr>
                <w:rStyle w:val="Hipercze"/>
                <w:rFonts w:asciiTheme="majorHAnsi" w:hAnsiTheme="majorHAnsi" w:cstheme="majorHAnsi"/>
                <w:color w:val="000000" w:themeColor="text1"/>
                <w:lang w:val="pl-PL"/>
              </w:rPr>
              <w:t xml:space="preserve">  </w:t>
            </w:r>
          </w:p>
          <w:p w14:paraId="06F6CA56" w14:textId="77777777" w:rsidR="004A5061" w:rsidRPr="0087136E" w:rsidRDefault="004A5061" w:rsidP="004A5061">
            <w:pPr>
              <w:jc w:val="center"/>
              <w:rPr>
                <w:rFonts w:asciiTheme="majorHAnsi" w:hAnsiTheme="majorHAnsi" w:cstheme="majorHAnsi"/>
                <w:color w:val="000000" w:themeColor="text1"/>
                <w:lang w:val="pl-PL"/>
              </w:rPr>
            </w:pPr>
            <w:r w:rsidRPr="0087136E">
              <w:rPr>
                <w:rFonts w:asciiTheme="majorHAnsi" w:hAnsiTheme="majorHAnsi" w:cstheme="majorHAnsi"/>
                <w:color w:val="000000" w:themeColor="text1"/>
                <w:lang w:val="pl-PL"/>
              </w:rPr>
              <w:t>Oświęcimski Instytut Praw Człowieka</w:t>
            </w:r>
          </w:p>
          <w:p w14:paraId="73ED97F7" w14:textId="39B4313F" w:rsidR="004A5061" w:rsidRPr="0087136E" w:rsidRDefault="004A5061" w:rsidP="004A506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87136E">
              <w:rPr>
                <w:rFonts w:asciiTheme="majorHAnsi" w:hAnsiTheme="majorHAnsi" w:cstheme="majorHAnsi"/>
                <w:b/>
                <w:bCs/>
              </w:rPr>
              <w:t>do 3</w:t>
            </w:r>
            <w:r w:rsidR="0087136E">
              <w:rPr>
                <w:rFonts w:asciiTheme="majorHAnsi" w:hAnsiTheme="majorHAnsi" w:cstheme="majorHAnsi"/>
                <w:b/>
                <w:bCs/>
              </w:rPr>
              <w:t>1</w:t>
            </w:r>
            <w:r w:rsidRPr="0087136E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87136E">
              <w:rPr>
                <w:rFonts w:asciiTheme="majorHAnsi" w:hAnsiTheme="majorHAnsi" w:cstheme="majorHAnsi"/>
                <w:b/>
                <w:bCs/>
              </w:rPr>
              <w:t>maja</w:t>
            </w:r>
            <w:proofErr w:type="spellEnd"/>
            <w:r w:rsidRPr="0087136E">
              <w:rPr>
                <w:rFonts w:asciiTheme="majorHAnsi" w:hAnsiTheme="majorHAnsi" w:cstheme="majorHAnsi"/>
                <w:b/>
                <w:bCs/>
              </w:rPr>
              <w:t xml:space="preserve"> 2023 r.</w:t>
            </w:r>
          </w:p>
        </w:tc>
      </w:tr>
      <w:tr w:rsidR="004A5061" w:rsidRPr="004A5061" w14:paraId="2469CD3E" w14:textId="77777777" w:rsidTr="00BA7B6D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17D4" w14:textId="77777777" w:rsidR="004A5061" w:rsidRPr="0087136E" w:rsidRDefault="004A5061" w:rsidP="004A5061">
            <w:pPr>
              <w:spacing w:line="253" w:lineRule="atLeast"/>
              <w:jc w:val="center"/>
              <w:rPr>
                <w:rFonts w:asciiTheme="majorHAnsi" w:hAnsiTheme="majorHAnsi" w:cstheme="majorHAnsi"/>
                <w:color w:val="0F243E"/>
                <w:lang w:val="pl-PL"/>
              </w:rPr>
            </w:pPr>
            <w:r w:rsidRPr="0087136E">
              <w:rPr>
                <w:rFonts w:asciiTheme="majorHAnsi" w:hAnsiTheme="majorHAnsi" w:cstheme="majorHAnsi"/>
                <w:color w:val="0F243E"/>
                <w:lang w:val="pl-PL"/>
              </w:rPr>
              <w:t xml:space="preserve">Uczestniczki i Uczestnicy otrzymają certyfikat potwierdzający udział w Letniej Akademii, </w:t>
            </w:r>
          </w:p>
          <w:p w14:paraId="397C1A60" w14:textId="50D209B7" w:rsidR="004A5061" w:rsidRPr="0087136E" w:rsidRDefault="004A5061" w:rsidP="004A5061">
            <w:pPr>
              <w:spacing w:line="253" w:lineRule="atLeast"/>
              <w:jc w:val="center"/>
              <w:rPr>
                <w:rFonts w:asciiTheme="majorHAnsi" w:hAnsiTheme="majorHAnsi" w:cstheme="majorHAnsi"/>
                <w:color w:val="0F243E"/>
                <w:lang w:val="pl-PL"/>
              </w:rPr>
            </w:pPr>
            <w:r w:rsidRPr="0087136E">
              <w:rPr>
                <w:rFonts w:asciiTheme="majorHAnsi" w:hAnsiTheme="majorHAnsi" w:cstheme="majorHAnsi"/>
                <w:color w:val="0F243E"/>
                <w:lang w:val="pl-PL"/>
              </w:rPr>
              <w:t>przygotowane</w:t>
            </w:r>
            <w:r w:rsidR="0087136E">
              <w:rPr>
                <w:rFonts w:asciiTheme="majorHAnsi" w:hAnsiTheme="majorHAnsi" w:cstheme="majorHAnsi"/>
                <w:color w:val="0F243E"/>
                <w:lang w:val="pl-PL"/>
              </w:rPr>
              <w:t>j</w:t>
            </w:r>
            <w:r w:rsidRPr="0087136E">
              <w:rPr>
                <w:rFonts w:asciiTheme="majorHAnsi" w:hAnsiTheme="majorHAnsi" w:cstheme="majorHAnsi"/>
                <w:color w:val="0F243E"/>
                <w:lang w:val="pl-PL"/>
              </w:rPr>
              <w:t xml:space="preserve"> przez: </w:t>
            </w:r>
          </w:p>
          <w:p w14:paraId="2EA4265C" w14:textId="77777777" w:rsidR="0087136E" w:rsidRDefault="004A5061" w:rsidP="004A5061">
            <w:pPr>
              <w:jc w:val="center"/>
              <w:rPr>
                <w:rFonts w:asciiTheme="majorHAnsi" w:hAnsiTheme="majorHAnsi" w:cstheme="majorHAnsi"/>
                <w:color w:val="0F243E"/>
                <w:lang w:val="pl-PL"/>
              </w:rPr>
            </w:pPr>
            <w:r w:rsidRPr="0087136E">
              <w:rPr>
                <w:rFonts w:asciiTheme="majorHAnsi" w:hAnsiTheme="majorHAnsi" w:cstheme="majorHAnsi"/>
                <w:color w:val="0F243E"/>
                <w:lang w:val="pl-PL"/>
              </w:rPr>
              <w:t>Oświęcimski Instytut Praw Człowieka</w:t>
            </w:r>
          </w:p>
          <w:p w14:paraId="690CA02D" w14:textId="5FDB3062" w:rsidR="004A5061" w:rsidRPr="0087136E" w:rsidRDefault="0087136E" w:rsidP="004A5061">
            <w:pPr>
              <w:jc w:val="center"/>
              <w:rPr>
                <w:rFonts w:asciiTheme="majorHAnsi" w:hAnsiTheme="majorHAnsi" w:cstheme="majorHAnsi"/>
                <w:b/>
                <w:bCs/>
                <w:lang w:val="pl-PL"/>
              </w:rPr>
            </w:pPr>
            <w:r>
              <w:rPr>
                <w:rFonts w:asciiTheme="majorHAnsi" w:hAnsiTheme="majorHAnsi" w:cstheme="majorHAnsi"/>
                <w:color w:val="0F243E"/>
                <w:lang w:val="pl-PL"/>
              </w:rPr>
              <w:t>oraz</w:t>
            </w:r>
            <w:r w:rsidR="004A5061" w:rsidRPr="0087136E">
              <w:rPr>
                <w:rFonts w:asciiTheme="majorHAnsi" w:hAnsiTheme="majorHAnsi" w:cstheme="majorHAnsi"/>
                <w:color w:val="0F243E"/>
                <w:lang w:val="pl-PL"/>
              </w:rPr>
              <w:br/>
            </w:r>
            <w:r w:rsidR="004A5061" w:rsidRPr="0087136E">
              <w:rPr>
                <w:rFonts w:asciiTheme="majorHAnsi" w:hAnsiTheme="majorHAnsi" w:cstheme="majorHAnsi"/>
                <w:iCs/>
                <w:lang w:val="pl-PL"/>
              </w:rPr>
              <w:t>Instytut Auschwitz na Rzecz Zapobiegania Zbrodniom Ludobójstwa i Masowym Aktom Okrucieństwa</w:t>
            </w:r>
            <w:r w:rsidR="004A5061" w:rsidRPr="0087136E">
              <w:rPr>
                <w:rFonts w:asciiTheme="majorHAnsi" w:hAnsiTheme="majorHAnsi" w:cstheme="majorHAnsi"/>
                <w:iCs/>
                <w:sz w:val="18"/>
                <w:szCs w:val="18"/>
                <w:lang w:val="pl-PL"/>
              </w:rPr>
              <w:t xml:space="preserve"> </w:t>
            </w:r>
            <w:r w:rsidR="004A5061" w:rsidRPr="0087136E">
              <w:rPr>
                <w:rFonts w:asciiTheme="majorHAnsi" w:hAnsiTheme="majorHAnsi" w:cstheme="majorHAnsi"/>
                <w:color w:val="0F243E"/>
                <w:lang w:val="pl-PL"/>
              </w:rPr>
              <w:t xml:space="preserve"> </w:t>
            </w:r>
          </w:p>
        </w:tc>
      </w:tr>
      <w:tr w:rsidR="004A5061" w:rsidRPr="00487444" w14:paraId="77298790" w14:textId="77777777" w:rsidTr="00BA7B6D">
        <w:tc>
          <w:tcPr>
            <w:tcW w:w="10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BD5D6" w14:textId="683EEFB4" w:rsidR="004A5061" w:rsidRDefault="004A5061" w:rsidP="0087136E">
            <w:pPr>
              <w:rPr>
                <w:rFonts w:asciiTheme="majorHAnsi" w:hAnsiTheme="majorHAnsi" w:cstheme="majorHAnsi"/>
                <w:i/>
                <w:sz w:val="13"/>
                <w:szCs w:val="13"/>
                <w:lang w:val="pl-PL"/>
              </w:rPr>
            </w:pPr>
            <w:r w:rsidRPr="00ED2C3A">
              <w:rPr>
                <w:rFonts w:asciiTheme="minorHAnsi" w:hAnsiTheme="minorHAnsi" w:cstheme="minorHAnsi"/>
                <w:color w:val="0F243E"/>
                <w:sz w:val="13"/>
                <w:szCs w:val="13"/>
                <w:lang w:val="pl-PL"/>
              </w:rPr>
              <w:br/>
            </w:r>
            <w:r w:rsidRPr="00ED2C3A">
              <w:rPr>
                <w:rFonts w:ascii="Times New Roman" w:hAnsi="Times New Roman"/>
                <w:i/>
                <w:sz w:val="20"/>
                <w:szCs w:val="20"/>
                <w:lang w:val="pl-PL"/>
              </w:rPr>
              <w:t xml:space="preserve"> </w:t>
            </w:r>
            <w:r w:rsidRPr="00ED2C3A">
              <w:rPr>
                <w:rFonts w:asciiTheme="majorHAnsi" w:hAnsiTheme="majorHAnsi" w:cstheme="majorHAnsi"/>
                <w:i/>
                <w:sz w:val="13"/>
                <w:szCs w:val="13"/>
                <w:lang w:val="pl-PL"/>
              </w:rPr>
              <w:t>Wypełnienie formularza oznacza zapoznanie się z klauzulą informacyjną o przetwarzaniu danych osobowych:</w:t>
            </w:r>
          </w:p>
          <w:p w14:paraId="19532688" w14:textId="77777777" w:rsidR="0087136E" w:rsidRPr="0087136E" w:rsidRDefault="0087136E" w:rsidP="0087136E">
            <w:pPr>
              <w:rPr>
                <w:rStyle w:val="leveys500"/>
                <w:rFonts w:asciiTheme="majorHAnsi" w:hAnsiTheme="majorHAnsi" w:cstheme="majorHAnsi"/>
                <w:i/>
                <w:sz w:val="13"/>
                <w:szCs w:val="13"/>
                <w:lang w:val="pl-PL"/>
              </w:rPr>
            </w:pPr>
          </w:p>
          <w:p w14:paraId="52775D84" w14:textId="77777777" w:rsidR="004A5061" w:rsidRPr="0087136E" w:rsidRDefault="004A5061" w:rsidP="004A5061">
            <w:pPr>
              <w:pStyle w:val="Tekstpodstawowy"/>
              <w:spacing w:line="240" w:lineRule="auto"/>
              <w:ind w:firstLine="0"/>
              <w:rPr>
                <w:rFonts w:asciiTheme="majorHAnsi" w:hAnsiTheme="majorHAnsi" w:cstheme="majorHAnsi"/>
                <w:sz w:val="13"/>
                <w:szCs w:val="13"/>
              </w:rPr>
            </w:pPr>
            <w:r w:rsidRPr="0087136E">
              <w:rPr>
                <w:rStyle w:val="leveys500"/>
                <w:rFonts w:asciiTheme="majorHAnsi" w:hAnsiTheme="majorHAnsi" w:cstheme="majorHAnsi"/>
                <w:color w:val="0F243E"/>
                <w:sz w:val="13"/>
                <w:szCs w:val="13"/>
              </w:rPr>
              <w:t>ZGODA NA PRZETWARZANIE DANYCH OSOBOWYCH</w:t>
            </w:r>
          </w:p>
          <w:p w14:paraId="484B6493" w14:textId="77777777" w:rsidR="004A5061" w:rsidRPr="0087136E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sz w:val="13"/>
                <w:szCs w:val="13"/>
              </w:rPr>
            </w:pPr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 xml:space="preserve">Realizując obowiązek wynikający z art. 13 ust.1 i 2 rozporządzenia Parlamentu Europejskiego i Rady (UE) 2016/679 z 27 kwietnia 2016 r. w sprawie ochrony osób fizycznych </w:t>
            </w:r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br/>
              <w:t>w związku z przetwarzaniem danych osobowych i w sprawie swobodnego przepływu takich danych oraz uchylenia dyrektywy 95/46/WE (ogólne rozporządzenie o ochronie danych) (Dz. U. UE. L. z 2016 r. Nr 119) - dalej RODO, uprzejmie Panią/Pana informujemy, iż:</w:t>
            </w:r>
          </w:p>
          <w:p w14:paraId="0F5E2A28" w14:textId="66CD7974" w:rsidR="004A5061" w:rsidRPr="0087136E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F243E"/>
                <w:sz w:val="13"/>
                <w:szCs w:val="13"/>
              </w:rPr>
            </w:pPr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 xml:space="preserve">I. Przesłanie zgłoszenia jest równoznaczne z wyrażeniem zgody na przetwarzanie i udostępnienie danych osobowych dla potrzeb niezbędnych do realizacji procesu rejestracji uczestników „Letniej Akademii im. Samuela i </w:t>
            </w:r>
            <w:proofErr w:type="spellStart"/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>Edith</w:t>
            </w:r>
            <w:proofErr w:type="spellEnd"/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 xml:space="preserve"> </w:t>
            </w:r>
            <w:proofErr w:type="spellStart"/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>Fleischman</w:t>
            </w:r>
            <w:r w:rsid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>ów</w:t>
            </w:r>
            <w:proofErr w:type="spellEnd"/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 xml:space="preserve">: Edukacja o Holokauście i Zapobieganiu Zbrodniom Ludobójstwa” , która odbędzie w dniach 2-5 lipca 2023 r., oraz w celach organizacyjnych związanych z </w:t>
            </w:r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lastRenderedPageBreak/>
              <w:t>Letnią Akademią tj. do zamieszczenia Pani/Pana imienia i nazwiska na identyfikatorach, a także na liście uczestników  wraz z podaniem reprezentowanej instytucji, szkoły bądź miejsca pracy lub w przekazach medialnych promujących Letnią Akademię.</w:t>
            </w:r>
          </w:p>
          <w:p w14:paraId="2A83F056" w14:textId="77777777" w:rsidR="004A5061" w:rsidRPr="0087136E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iCs/>
                <w:sz w:val="13"/>
                <w:szCs w:val="13"/>
              </w:rPr>
            </w:pPr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 xml:space="preserve">II. Administratorem danych osobowych przekazanych przez Panią/Pana są: Oświęcimski Instytut Praw Człowieka, ul. </w:t>
            </w:r>
            <w:proofErr w:type="spellStart"/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>Nojego</w:t>
            </w:r>
            <w:proofErr w:type="spellEnd"/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 xml:space="preserve"> 2B, 32-600 Oświęcim.  Pana/Pani dane osobowe będą również udostępnione Instytutowi </w:t>
            </w:r>
            <w:r w:rsidRPr="0087136E">
              <w:rPr>
                <w:rFonts w:asciiTheme="majorHAnsi" w:hAnsiTheme="majorHAnsi" w:cstheme="majorHAnsi"/>
                <w:iCs/>
                <w:sz w:val="13"/>
                <w:szCs w:val="13"/>
              </w:rPr>
              <w:t xml:space="preserve">Auschwitz na Rzecz Zapobiegania Zbrodniom Ludobójstwa i Masowym Aktom Okrucieństwa, pl. ks. Jana Skarbka 5, 32-600 Oświęcim, w celach związanych z jego zadaniami jako współorganizatora Letniej Akademii. </w:t>
            </w:r>
          </w:p>
          <w:p w14:paraId="22A7E8BD" w14:textId="5991509C" w:rsidR="004A5061" w:rsidRPr="0087136E" w:rsidRDefault="004A5061" w:rsidP="004A5061">
            <w:pPr>
              <w:pStyle w:val="Tekstpodstawowy"/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sz w:val="13"/>
                <w:szCs w:val="13"/>
                <w:lang w:eastAsia="pl-PL"/>
              </w:rPr>
            </w:pPr>
            <w:r w:rsidRPr="0087136E">
              <w:rPr>
                <w:rFonts w:asciiTheme="majorHAnsi" w:hAnsiTheme="majorHAnsi" w:cstheme="majorHAnsi"/>
                <w:sz w:val="13"/>
                <w:szCs w:val="13"/>
                <w:lang w:eastAsia="pl-PL"/>
              </w:rPr>
              <w:t>Z administratorami danych osobowych można skontaktować się pisemnie pod podanym</w:t>
            </w:r>
            <w:r w:rsidR="00B02818">
              <w:rPr>
                <w:rFonts w:asciiTheme="majorHAnsi" w:hAnsiTheme="majorHAnsi" w:cstheme="majorHAnsi"/>
                <w:sz w:val="13"/>
                <w:szCs w:val="13"/>
                <w:lang w:eastAsia="pl-PL"/>
              </w:rPr>
              <w:t>i</w:t>
            </w:r>
            <w:r w:rsidRPr="0087136E">
              <w:rPr>
                <w:rFonts w:asciiTheme="majorHAnsi" w:hAnsiTheme="majorHAnsi" w:cstheme="majorHAnsi"/>
                <w:sz w:val="13"/>
                <w:szCs w:val="13"/>
                <w:lang w:eastAsia="pl-PL"/>
              </w:rPr>
              <w:t xml:space="preserve"> wyżej adresami lub pisząc na adresy poczty elektronicznej:</w:t>
            </w:r>
          </w:p>
          <w:p w14:paraId="1E9857CE" w14:textId="77777777" w:rsidR="004A5061" w:rsidRPr="0087136E" w:rsidRDefault="004A5061" w:rsidP="004A5061">
            <w:pPr>
              <w:jc w:val="center"/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lang w:val="pl-PL"/>
              </w:rPr>
            </w:pPr>
            <w:hyperlink r:id="rId8" w:history="1">
              <w:r w:rsidRPr="0087136E">
                <w:rPr>
                  <w:rStyle w:val="Hipercze"/>
                  <w:rFonts w:asciiTheme="majorHAnsi" w:hAnsiTheme="majorHAnsi" w:cstheme="majorHAnsi"/>
                  <w:color w:val="000000" w:themeColor="text1"/>
                  <w:sz w:val="13"/>
                  <w:szCs w:val="13"/>
                  <w:lang w:val="pl-PL"/>
                </w:rPr>
                <w:t>oipc@oipc.pl</w:t>
              </w:r>
            </w:hyperlink>
          </w:p>
          <w:p w14:paraId="556D35B4" w14:textId="77777777" w:rsidR="004A5061" w:rsidRPr="0087136E" w:rsidRDefault="004A5061" w:rsidP="004A5061">
            <w:pPr>
              <w:jc w:val="center"/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lang w:val="pl-PL"/>
              </w:rPr>
            </w:pPr>
            <w:r w:rsidRPr="0087136E"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lang w:val="pl-PL"/>
              </w:rPr>
              <w:t>do Oświęcimskiego Instytutu Praw Człowieka</w:t>
            </w:r>
          </w:p>
          <w:p w14:paraId="59B21940" w14:textId="77777777" w:rsidR="004A5061" w:rsidRPr="0087136E" w:rsidRDefault="004A5061" w:rsidP="004A5061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3"/>
                <w:szCs w:val="13"/>
                <w:lang w:val="pl-PL"/>
              </w:rPr>
            </w:pPr>
            <w:r w:rsidRPr="0087136E">
              <w:rPr>
                <w:rFonts w:asciiTheme="majorHAnsi" w:hAnsiTheme="majorHAnsi" w:cstheme="majorHAnsi"/>
                <w:b/>
                <w:bCs/>
                <w:color w:val="000000" w:themeColor="text1"/>
                <w:sz w:val="13"/>
                <w:szCs w:val="13"/>
                <w:lang w:val="pl-PL"/>
              </w:rPr>
              <w:t>oraz</w:t>
            </w:r>
          </w:p>
          <w:p w14:paraId="207F8471" w14:textId="77777777" w:rsidR="004A5061" w:rsidRPr="0087136E" w:rsidRDefault="004A5061" w:rsidP="004A5061">
            <w:pPr>
              <w:jc w:val="center"/>
              <w:rPr>
                <w:rFonts w:asciiTheme="majorHAnsi" w:hAnsiTheme="majorHAnsi" w:cstheme="majorHAnsi"/>
                <w:color w:val="000000" w:themeColor="text1"/>
                <w:sz w:val="13"/>
                <w:szCs w:val="13"/>
                <w:lang w:val="pl-PL"/>
              </w:rPr>
            </w:pPr>
            <w:hyperlink r:id="rId9" w:history="1">
              <w:r w:rsidRPr="0087136E">
                <w:rPr>
                  <w:rStyle w:val="Hipercze"/>
                  <w:rFonts w:asciiTheme="majorHAnsi" w:hAnsiTheme="majorHAnsi" w:cstheme="majorHAnsi"/>
                  <w:color w:val="000000" w:themeColor="text1"/>
                  <w:sz w:val="13"/>
                  <w:szCs w:val="13"/>
                  <w:lang w:val="pl-PL"/>
                </w:rPr>
                <w:t>oswiecim@auschwitzinstitute.org</w:t>
              </w:r>
            </w:hyperlink>
          </w:p>
          <w:p w14:paraId="5708B4DF" w14:textId="77777777" w:rsidR="004A5061" w:rsidRPr="0087136E" w:rsidRDefault="004A5061" w:rsidP="004A5061">
            <w:pPr>
              <w:pStyle w:val="Tekstpodstawowy"/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color w:val="0F243E"/>
                <w:sz w:val="13"/>
                <w:szCs w:val="13"/>
              </w:rPr>
            </w:pPr>
            <w:r w:rsidRPr="0087136E">
              <w:rPr>
                <w:rFonts w:asciiTheme="majorHAnsi" w:hAnsiTheme="majorHAnsi" w:cstheme="majorHAnsi"/>
                <w:iCs/>
                <w:color w:val="000000" w:themeColor="text1"/>
                <w:sz w:val="13"/>
                <w:szCs w:val="13"/>
              </w:rPr>
              <w:t>do Instytutu Auschwitz na Rzecz Zapobiegania Zbrodniom Ludobójstwa i Masowym Aktom Okrucieństwa</w:t>
            </w:r>
          </w:p>
          <w:p w14:paraId="040FB658" w14:textId="77777777" w:rsidR="004A5061" w:rsidRPr="0087136E" w:rsidRDefault="004A5061" w:rsidP="004A5061">
            <w:pPr>
              <w:pStyle w:val="Tekstpodstawowy"/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color w:val="0F243E"/>
                <w:sz w:val="13"/>
                <w:szCs w:val="13"/>
              </w:rPr>
            </w:pPr>
          </w:p>
          <w:p w14:paraId="69D2ED96" w14:textId="77777777" w:rsidR="004A5061" w:rsidRPr="0087136E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sz w:val="13"/>
                <w:szCs w:val="13"/>
              </w:rPr>
            </w:pPr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>III. Ma Pani/Pan prawo:</w:t>
            </w:r>
          </w:p>
          <w:p w14:paraId="5BF1865B" w14:textId="77777777" w:rsidR="004A5061" w:rsidRPr="0087136E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sz w:val="13"/>
                <w:szCs w:val="13"/>
              </w:rPr>
            </w:pPr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>a) do żądania od Administratorów dostępu do danych osobowych oraz prawo ich sprostowania, usunięcia lub ograniczenia przetwarzania, prawo wniesienia sprzeciwu wobec ich przetwarzania oraz prawo do przenoszenia danych;</w:t>
            </w:r>
          </w:p>
          <w:p w14:paraId="5BBC3C5B" w14:textId="77777777" w:rsidR="004A5061" w:rsidRPr="0087136E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sz w:val="13"/>
                <w:szCs w:val="13"/>
              </w:rPr>
            </w:pPr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 xml:space="preserve">b) do wniesienia skargi do Prezesa Urzędu Ochrony Danych Osobowych, gdy Pani/Pan uzna, że przetwarzanie dotyczących swojej osoby danych osobowych narusza przepisy o ochronie danych osobowych. </w:t>
            </w:r>
          </w:p>
          <w:p w14:paraId="5F644D18" w14:textId="50D6459E" w:rsidR="004A5061" w:rsidRPr="0087136E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sz w:val="13"/>
                <w:szCs w:val="13"/>
                <w:vertAlign w:val="subscript"/>
              </w:rPr>
            </w:pPr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>IV. Przetwarzane dane osobowe obejmują Pani/Pana dane w zakresie: imię i nazwisko, nazwa reprezentowanej instytucji/szkoły/firmy, adres do korespondencji, wyksztalcenie/stopień naukowy, adres e-mail, numer telefonu oraz rok urodzenia</w:t>
            </w:r>
            <w:r w:rsidR="003F18E5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>.</w:t>
            </w:r>
          </w:p>
          <w:p w14:paraId="25EE69FC" w14:textId="77777777" w:rsidR="004A5061" w:rsidRPr="0087136E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sz w:val="13"/>
                <w:szCs w:val="13"/>
              </w:rPr>
            </w:pPr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>V. Ma Pani/Pan prawo do wycofania zgody w dowolnym momencie, przy czym cofnięcie zgody nie ma wpływu na zgodność przetwarzania, którego dokonano na jej podstawie przed cofnięciem Pani/Pana zgody.</w:t>
            </w:r>
          </w:p>
          <w:p w14:paraId="4664C156" w14:textId="4E65CF1D" w:rsidR="004A5061" w:rsidRPr="003F18E5" w:rsidRDefault="004A5061" w:rsidP="003F18E5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202124"/>
                <w:sz w:val="13"/>
                <w:szCs w:val="13"/>
                <w:shd w:val="clear" w:color="auto" w:fill="FFFFFF"/>
              </w:rPr>
            </w:pPr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 xml:space="preserve">VI. Podanie </w:t>
            </w:r>
            <w:r w:rsidR="003F18E5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 xml:space="preserve">przez Panią/Pana </w:t>
            </w:r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>danych</w:t>
            </w:r>
            <w:r w:rsidR="003F18E5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 xml:space="preserve"> osobowych</w:t>
            </w:r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 xml:space="preserve"> jest dobrowolne, ale konieczne w celu przeprowadzenia rekrutacji, rejestracji i ewidencji uczestników Letniej Akademii, w której bierze Pani/Pan udział.</w:t>
            </w:r>
            <w:r w:rsidR="003F18E5" w:rsidRPr="0087136E">
              <w:rPr>
                <w:rFonts w:asciiTheme="majorHAnsi" w:hAnsiTheme="majorHAnsi" w:cstheme="majorHAnsi"/>
                <w:color w:val="202124"/>
                <w:sz w:val="13"/>
                <w:szCs w:val="13"/>
                <w:shd w:val="clear" w:color="auto" w:fill="FFFFFF"/>
              </w:rPr>
              <w:t xml:space="preserve"> </w:t>
            </w:r>
            <w:r w:rsidR="003F18E5" w:rsidRPr="0087136E">
              <w:rPr>
                <w:rFonts w:asciiTheme="majorHAnsi" w:hAnsiTheme="majorHAnsi" w:cstheme="majorHAnsi"/>
                <w:color w:val="202124"/>
                <w:sz w:val="13"/>
                <w:szCs w:val="13"/>
                <w:shd w:val="clear" w:color="auto" w:fill="FFFFFF"/>
              </w:rPr>
              <w:t>rak podania danych uniemożliwi realizację powyższych czynności.</w:t>
            </w:r>
          </w:p>
          <w:p w14:paraId="2259E373" w14:textId="77777777" w:rsidR="004A5061" w:rsidRPr="0087136E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F243E"/>
                <w:sz w:val="13"/>
                <w:szCs w:val="13"/>
              </w:rPr>
            </w:pPr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>VII. Odbiorcami Pani/Pana danych osobowych będą te podmioty, którym mamy obowiązek przekazywania danych na gruncie obowiązujących przepisów prawa, w tym organom administracji publicznej, a także podmiotom świadczącym na Naszą rzecz usługi.</w:t>
            </w:r>
          </w:p>
          <w:p w14:paraId="6D777922" w14:textId="77777777" w:rsidR="004A5061" w:rsidRPr="0087136E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color w:val="0F243E"/>
                <w:sz w:val="13"/>
                <w:szCs w:val="13"/>
              </w:rPr>
            </w:pPr>
            <w:r w:rsidRPr="0087136E">
              <w:rPr>
                <w:rFonts w:asciiTheme="majorHAnsi" w:hAnsiTheme="majorHAnsi" w:cstheme="majorHAnsi"/>
                <w:color w:val="0F243E"/>
                <w:sz w:val="13"/>
                <w:szCs w:val="13"/>
              </w:rPr>
              <w:t xml:space="preserve">VIII. </w:t>
            </w:r>
            <w:r w:rsidRPr="0087136E">
              <w:rPr>
                <w:rFonts w:asciiTheme="majorHAnsi" w:hAnsiTheme="majorHAnsi" w:cstheme="majorHAnsi"/>
                <w:color w:val="202124"/>
                <w:sz w:val="13"/>
                <w:szCs w:val="13"/>
                <w:shd w:val="clear" w:color="auto" w:fill="FFFFFF"/>
              </w:rPr>
              <w:t>Wobec powyższego dane osobowe będą przetwarzane przez czas, w którym przepisy prawa nakazują Administratorowi przechowywanie danych lub przez okres przedawnienia ewentualnych roszczeń, do dochodzenia których konieczne jest dysponowanie danymi.</w:t>
            </w:r>
          </w:p>
          <w:p w14:paraId="0BE10F82" w14:textId="5ED600D0" w:rsidR="004A5061" w:rsidRPr="0087136E" w:rsidRDefault="004A5061" w:rsidP="003F18E5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sz w:val="13"/>
                <w:szCs w:val="13"/>
              </w:rPr>
            </w:pPr>
            <w:r w:rsidRPr="0087136E">
              <w:rPr>
                <w:rFonts w:asciiTheme="majorHAnsi" w:hAnsiTheme="majorHAnsi" w:cstheme="majorHAnsi"/>
                <w:color w:val="202124"/>
                <w:sz w:val="13"/>
                <w:szCs w:val="13"/>
                <w:shd w:val="clear" w:color="auto" w:fill="FFFFFF"/>
              </w:rPr>
              <w:t>IX. Przysługuje Pani/Panu również prawo do wniesienia skargi do Prezesa Urzędu Ochrony Danych Osobowych, jeśli Pani/Pana zdaniem, przetwarzanie danych osobowych Pani/Pana - narusza przepisy unijnego rozporządzenia RODO.</w:t>
            </w:r>
          </w:p>
          <w:p w14:paraId="6C73C588" w14:textId="5867CAE4" w:rsidR="004A5061" w:rsidRPr="0087136E" w:rsidRDefault="004A5061" w:rsidP="003F18E5">
            <w:pPr>
              <w:ind w:left="125"/>
              <w:textAlignment w:val="top"/>
              <w:rPr>
                <w:rFonts w:asciiTheme="majorHAnsi" w:eastAsia="Times New Roman" w:hAnsiTheme="majorHAnsi" w:cstheme="majorHAnsi"/>
                <w:sz w:val="13"/>
                <w:szCs w:val="13"/>
                <w:lang w:val="pl-PL" w:eastAsia="pl-PL"/>
              </w:rPr>
            </w:pPr>
            <w:r w:rsidRPr="0087136E">
              <w:rPr>
                <w:rFonts w:asciiTheme="majorHAnsi" w:eastAsia="Times New Roman" w:hAnsiTheme="majorHAnsi" w:cstheme="majorHAnsi"/>
                <w:sz w:val="13"/>
                <w:szCs w:val="13"/>
                <w:lang w:val="pl-PL" w:eastAsia="pl-PL"/>
              </w:rPr>
              <w:t>Osoba, której dane dotyczą, ma prawo wnieść skargę do organu nadzoru, którym</w:t>
            </w:r>
            <w:r w:rsidR="003F18E5">
              <w:rPr>
                <w:rFonts w:asciiTheme="majorHAnsi" w:eastAsia="Times New Roman" w:hAnsiTheme="majorHAnsi" w:cstheme="majorHAnsi"/>
                <w:sz w:val="13"/>
                <w:szCs w:val="13"/>
                <w:lang w:val="pl-PL" w:eastAsia="pl-PL"/>
              </w:rPr>
              <w:t xml:space="preserve"> </w:t>
            </w:r>
            <w:r w:rsidRPr="0087136E">
              <w:rPr>
                <w:rFonts w:asciiTheme="majorHAnsi" w:eastAsia="Times New Roman" w:hAnsiTheme="majorHAnsi" w:cstheme="majorHAnsi"/>
                <w:sz w:val="13"/>
                <w:szCs w:val="13"/>
                <w:lang w:val="pl-PL" w:eastAsia="pl-PL"/>
              </w:rPr>
              <w:t>w Polsce jest</w:t>
            </w:r>
            <w:r w:rsidR="003F18E5">
              <w:rPr>
                <w:rFonts w:asciiTheme="majorHAnsi" w:eastAsia="Times New Roman" w:hAnsiTheme="majorHAnsi" w:cstheme="majorHAnsi"/>
                <w:sz w:val="13"/>
                <w:szCs w:val="13"/>
                <w:lang w:val="pl-PL" w:eastAsia="pl-PL"/>
              </w:rPr>
              <w:t xml:space="preserve"> </w:t>
            </w:r>
            <w:r w:rsidRPr="0087136E">
              <w:rPr>
                <w:rFonts w:asciiTheme="majorHAnsi" w:eastAsia="Times New Roman" w:hAnsiTheme="majorHAnsi" w:cstheme="majorHAnsi"/>
                <w:sz w:val="13"/>
                <w:szCs w:val="13"/>
                <w:lang w:val="pl-PL" w:eastAsia="pl-PL"/>
              </w:rPr>
              <w:t xml:space="preserve">Prezes Urzędu Ochrony Danych Osobowych z siedzibą w Warszawie, ul. Stawki 2, z </w:t>
            </w:r>
            <w:r w:rsidR="003F18E5" w:rsidRPr="0087136E">
              <w:rPr>
                <w:rFonts w:asciiTheme="majorHAnsi" w:eastAsia="Times New Roman" w:hAnsiTheme="majorHAnsi" w:cstheme="majorHAnsi"/>
                <w:sz w:val="13"/>
                <w:szCs w:val="13"/>
                <w:lang w:val="pl-PL" w:eastAsia="pl-PL"/>
              </w:rPr>
              <w:t>którym można</w:t>
            </w:r>
            <w:r w:rsidRPr="0087136E">
              <w:rPr>
                <w:rFonts w:asciiTheme="majorHAnsi" w:eastAsia="Times New Roman" w:hAnsiTheme="majorHAnsi" w:cstheme="majorHAnsi"/>
                <w:sz w:val="13"/>
                <w:szCs w:val="13"/>
                <w:lang w:val="pl-PL" w:eastAsia="pl-PL"/>
              </w:rPr>
              <w:t xml:space="preserve"> </w:t>
            </w:r>
            <w:r w:rsidR="003F18E5" w:rsidRPr="0087136E">
              <w:rPr>
                <w:rFonts w:asciiTheme="majorHAnsi" w:eastAsia="Times New Roman" w:hAnsiTheme="majorHAnsi" w:cstheme="majorHAnsi"/>
                <w:sz w:val="13"/>
                <w:szCs w:val="13"/>
                <w:lang w:val="pl-PL" w:eastAsia="pl-PL"/>
              </w:rPr>
              <w:t>kontaktować się</w:t>
            </w:r>
            <w:r w:rsidRPr="0087136E">
              <w:rPr>
                <w:rFonts w:asciiTheme="majorHAnsi" w:eastAsia="Times New Roman" w:hAnsiTheme="majorHAnsi" w:cstheme="majorHAnsi"/>
                <w:sz w:val="13"/>
                <w:szCs w:val="13"/>
                <w:lang w:val="pl-PL" w:eastAsia="pl-PL"/>
              </w:rPr>
              <w:t xml:space="preserve"> w następujący sposób:</w:t>
            </w:r>
          </w:p>
          <w:p w14:paraId="306DD803" w14:textId="77777777" w:rsidR="004A5061" w:rsidRPr="0087136E" w:rsidRDefault="004A5061" w:rsidP="003F18E5">
            <w:pPr>
              <w:ind w:left="125"/>
              <w:textAlignment w:val="top"/>
              <w:rPr>
                <w:rFonts w:asciiTheme="majorHAnsi" w:eastAsia="Times New Roman" w:hAnsiTheme="majorHAnsi" w:cstheme="majorHAnsi"/>
                <w:sz w:val="13"/>
                <w:szCs w:val="13"/>
                <w:lang w:val="pl-PL" w:eastAsia="pl-PL"/>
              </w:rPr>
            </w:pPr>
            <w:r w:rsidRPr="0087136E">
              <w:rPr>
                <w:rFonts w:asciiTheme="majorHAnsi" w:eastAsia="Times New Roman" w:hAnsiTheme="majorHAnsi" w:cstheme="majorHAnsi"/>
                <w:sz w:val="13"/>
                <w:szCs w:val="13"/>
                <w:lang w:val="pl-PL" w:eastAsia="pl-PL"/>
              </w:rPr>
              <w:t>  1)   listownie: ul. Stawki 2, 00-193 Warszawa;</w:t>
            </w:r>
          </w:p>
          <w:p w14:paraId="0104AA42" w14:textId="43AC6F68" w:rsidR="004A5061" w:rsidRPr="0087136E" w:rsidRDefault="004A5061" w:rsidP="003F18E5">
            <w:pPr>
              <w:ind w:left="125"/>
              <w:textAlignment w:val="top"/>
              <w:rPr>
                <w:rFonts w:asciiTheme="majorHAnsi" w:eastAsia="Times New Roman" w:hAnsiTheme="majorHAnsi" w:cstheme="majorHAnsi"/>
                <w:sz w:val="13"/>
                <w:szCs w:val="13"/>
                <w:lang w:val="pl-PL" w:eastAsia="pl-PL"/>
              </w:rPr>
            </w:pPr>
            <w:r w:rsidRPr="0087136E">
              <w:rPr>
                <w:rFonts w:asciiTheme="majorHAnsi" w:eastAsia="Times New Roman" w:hAnsiTheme="majorHAnsi" w:cstheme="majorHAnsi"/>
                <w:sz w:val="13"/>
                <w:szCs w:val="13"/>
                <w:lang w:val="pl-PL" w:eastAsia="pl-PL"/>
              </w:rPr>
              <w:t>  2)   przez elektroniczną skrzynkę podawczą dostępną na stronie: </w:t>
            </w:r>
            <w:r w:rsidRPr="0087136E">
              <w:rPr>
                <w:rFonts w:asciiTheme="majorHAnsi" w:eastAsia="Times New Roman" w:hAnsiTheme="majorHAnsi" w:cstheme="majorHAnsi"/>
                <w:color w:val="0000FF"/>
                <w:sz w:val="13"/>
                <w:szCs w:val="13"/>
                <w:lang w:val="pl-PL" w:eastAsia="pl-PL"/>
              </w:rPr>
              <w:t>https://www.uodo.gov.pl/pl/p/kontakt</w:t>
            </w:r>
          </w:p>
          <w:p w14:paraId="2B045E2D" w14:textId="77777777" w:rsidR="004A5061" w:rsidRPr="0087136E" w:rsidRDefault="004A5061" w:rsidP="003F18E5">
            <w:pPr>
              <w:ind w:left="125"/>
              <w:textAlignment w:val="top"/>
              <w:rPr>
                <w:rFonts w:asciiTheme="majorHAnsi" w:eastAsia="Times New Roman" w:hAnsiTheme="majorHAnsi" w:cstheme="majorHAnsi"/>
                <w:sz w:val="13"/>
                <w:szCs w:val="13"/>
                <w:lang w:eastAsia="pl-PL"/>
              </w:rPr>
            </w:pPr>
            <w:r w:rsidRPr="0087136E">
              <w:rPr>
                <w:rFonts w:asciiTheme="majorHAnsi" w:eastAsia="Times New Roman" w:hAnsiTheme="majorHAnsi" w:cstheme="majorHAnsi"/>
                <w:sz w:val="13"/>
                <w:szCs w:val="13"/>
                <w:lang w:val="pl-PL" w:eastAsia="pl-PL"/>
              </w:rPr>
              <w:t xml:space="preserve">  </w:t>
            </w:r>
            <w:r w:rsidRPr="0087136E">
              <w:rPr>
                <w:rFonts w:asciiTheme="majorHAnsi" w:eastAsia="Times New Roman" w:hAnsiTheme="majorHAnsi" w:cstheme="majorHAnsi"/>
                <w:sz w:val="13"/>
                <w:szCs w:val="13"/>
                <w:lang w:eastAsia="pl-PL"/>
              </w:rPr>
              <w:t xml:space="preserve">3)   </w:t>
            </w:r>
            <w:proofErr w:type="spellStart"/>
            <w:r w:rsidRPr="0087136E">
              <w:rPr>
                <w:rFonts w:asciiTheme="majorHAnsi" w:eastAsia="Times New Roman" w:hAnsiTheme="majorHAnsi" w:cstheme="majorHAnsi"/>
                <w:sz w:val="13"/>
                <w:szCs w:val="13"/>
                <w:lang w:eastAsia="pl-PL"/>
              </w:rPr>
              <w:t>telefonicznie</w:t>
            </w:r>
            <w:proofErr w:type="spellEnd"/>
            <w:r w:rsidRPr="0087136E">
              <w:rPr>
                <w:rFonts w:asciiTheme="majorHAnsi" w:eastAsia="Times New Roman" w:hAnsiTheme="majorHAnsi" w:cstheme="majorHAnsi"/>
                <w:sz w:val="13"/>
                <w:szCs w:val="13"/>
                <w:lang w:eastAsia="pl-PL"/>
              </w:rPr>
              <w:t>: (22) 531 03 00.</w:t>
            </w:r>
          </w:p>
          <w:p w14:paraId="619DA0AA" w14:textId="77777777" w:rsidR="004A5061" w:rsidRPr="00ED2C3A" w:rsidRDefault="004A5061" w:rsidP="004A5061">
            <w:pPr>
              <w:pStyle w:val="Tekstpodstawowy"/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sz w:val="13"/>
                <w:szCs w:val="13"/>
              </w:rPr>
            </w:pPr>
            <w:r w:rsidRPr="0087136E">
              <w:rPr>
                <w:rFonts w:asciiTheme="majorHAnsi" w:hAnsiTheme="majorHAnsi" w:cstheme="majorHAnsi"/>
                <w:color w:val="202124"/>
                <w:sz w:val="13"/>
                <w:szCs w:val="13"/>
              </w:rPr>
              <w:br/>
            </w:r>
            <w:r w:rsidRPr="00ED2C3A">
              <w:rPr>
                <w:rFonts w:asciiTheme="majorHAnsi" w:hAnsiTheme="majorHAnsi" w:cstheme="majorHAnsi"/>
                <w:color w:val="202124"/>
                <w:sz w:val="13"/>
                <w:szCs w:val="13"/>
              </w:rPr>
              <w:br/>
            </w:r>
          </w:p>
        </w:tc>
      </w:tr>
    </w:tbl>
    <w:p w14:paraId="78EDFBC4" w14:textId="27E1ACCD" w:rsidR="002C7067" w:rsidRPr="005A6FB1" w:rsidRDefault="00E7423D" w:rsidP="005A6FB1">
      <w:r>
        <w:rPr>
          <w:noProof/>
        </w:rPr>
        <w:object w:dxaOrig="9020" w:dyaOrig="260" w14:anchorId="40D4B3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0.9pt;height:12.9pt;mso-width-percent:0;mso-height-percent:0;mso-width-percent:0;mso-height-percent:0" o:ole="">
            <v:imagedata r:id="rId10" o:title=""/>
          </v:shape>
          <o:OLEObject Type="Embed" ProgID="Word.Document.12" ShapeID="_x0000_i1025" DrawAspect="Content" ObjectID="_1744019939" r:id="rId11">
            <o:FieldCodes>\s</o:FieldCodes>
          </o:OLEObject>
        </w:object>
      </w:r>
    </w:p>
    <w:sectPr w:rsidR="002C7067" w:rsidRPr="005A6FB1" w:rsidSect="00B770AC">
      <w:headerReference w:type="default" r:id="rId12"/>
      <w:footerReference w:type="default" r:id="rId13"/>
      <w:pgSz w:w="11900" w:h="16820"/>
      <w:pgMar w:top="2232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8722F" w14:textId="77777777" w:rsidR="00E7423D" w:rsidRDefault="00E7423D" w:rsidP="004038F4">
      <w:r>
        <w:separator/>
      </w:r>
    </w:p>
  </w:endnote>
  <w:endnote w:type="continuationSeparator" w:id="0">
    <w:p w14:paraId="05969F8B" w14:textId="77777777" w:rsidR="00E7423D" w:rsidRDefault="00E7423D" w:rsidP="00403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 Regular">
    <w:altName w:val="Lato"/>
    <w:panose1 w:val="020B0604020202020204"/>
    <w:charset w:val="00"/>
    <w:family w:val="swiss"/>
    <w:pitch w:val="variable"/>
    <w:sig w:usb0="A00000AF" w:usb1="5000604B" w:usb2="00000000" w:usb3="00000000" w:csb0="00000093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ato Italic">
    <w:altName w:val="Lato"/>
    <w:panose1 w:val="020B0604020202020204"/>
    <w:charset w:val="00"/>
    <w:family w:val="swiss"/>
    <w:pitch w:val="variable"/>
    <w:sig w:usb0="A00000AF" w:usb1="5000604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63E5D" w14:textId="70B7C6B0" w:rsidR="00F229AF" w:rsidRPr="00FE2DF8" w:rsidRDefault="00F229AF" w:rsidP="00FE2DF8">
    <w:pPr>
      <w:pStyle w:val="Stopka"/>
      <w:jc w:val="center"/>
      <w:rPr>
        <w:rFonts w:ascii="Lato Light" w:hAnsi="Lato Ligh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D96FF" w14:textId="77777777" w:rsidR="00E7423D" w:rsidRDefault="00E7423D" w:rsidP="004038F4">
      <w:r>
        <w:separator/>
      </w:r>
    </w:p>
  </w:footnote>
  <w:footnote w:type="continuationSeparator" w:id="0">
    <w:p w14:paraId="7C98C902" w14:textId="77777777" w:rsidR="00E7423D" w:rsidRDefault="00E7423D" w:rsidP="00403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F495A" w14:textId="40F57F1D" w:rsidR="00E751C8" w:rsidRDefault="00FB6DC8" w:rsidP="004038F4">
    <w:pPr>
      <w:pStyle w:val="Nagwek"/>
    </w:pPr>
    <w:r>
      <w:rPr>
        <w:rFonts w:ascii="Lato" w:hAnsi="Lato"/>
        <w:noProof/>
        <w:color w:val="EEECE1" w:themeColor="background2"/>
        <w:szCs w:val="22"/>
      </w:rPr>
      <w:drawing>
        <wp:anchor distT="0" distB="0" distL="114300" distR="114300" simplePos="0" relativeHeight="251659264" behindDoc="0" locked="0" layoutInCell="1" allowOverlap="1" wp14:anchorId="71730A0D" wp14:editId="6ABB47D4">
          <wp:simplePos x="0" y="0"/>
          <wp:positionH relativeFrom="column">
            <wp:posOffset>-316702</wp:posOffset>
          </wp:positionH>
          <wp:positionV relativeFrom="paragraph">
            <wp:posOffset>31115</wp:posOffset>
          </wp:positionV>
          <wp:extent cx="2609215" cy="488315"/>
          <wp:effectExtent l="0" t="0" r="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215" cy="488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D4F1090" wp14:editId="251A4F02">
          <wp:simplePos x="0" y="0"/>
          <wp:positionH relativeFrom="column">
            <wp:posOffset>4343237</wp:posOffset>
          </wp:positionH>
          <wp:positionV relativeFrom="paragraph">
            <wp:posOffset>-22225</wp:posOffset>
          </wp:positionV>
          <wp:extent cx="1457615" cy="730251"/>
          <wp:effectExtent l="0" t="0" r="3175" b="0"/>
          <wp:wrapNone/>
          <wp:docPr id="3" name="Picture 3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ackground patter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57615" cy="7302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2DF8">
      <w:t>`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FB1"/>
    <w:rsid w:val="00022EE8"/>
    <w:rsid w:val="00055DCA"/>
    <w:rsid w:val="0006037C"/>
    <w:rsid w:val="000638CF"/>
    <w:rsid w:val="00070353"/>
    <w:rsid w:val="00097EE7"/>
    <w:rsid w:val="000A3006"/>
    <w:rsid w:val="000B37B3"/>
    <w:rsid w:val="000C258B"/>
    <w:rsid w:val="000E79AD"/>
    <w:rsid w:val="00136737"/>
    <w:rsid w:val="0013690A"/>
    <w:rsid w:val="00145DBC"/>
    <w:rsid w:val="001563E8"/>
    <w:rsid w:val="001B1678"/>
    <w:rsid w:val="001B7AE9"/>
    <w:rsid w:val="001C15C1"/>
    <w:rsid w:val="001D0D40"/>
    <w:rsid w:val="001D381F"/>
    <w:rsid w:val="001D54AC"/>
    <w:rsid w:val="001E2D88"/>
    <w:rsid w:val="001E7017"/>
    <w:rsid w:val="001F1ED7"/>
    <w:rsid w:val="00203E0F"/>
    <w:rsid w:val="002053D2"/>
    <w:rsid w:val="00212629"/>
    <w:rsid w:val="00213986"/>
    <w:rsid w:val="002240AB"/>
    <w:rsid w:val="00274113"/>
    <w:rsid w:val="00290EA0"/>
    <w:rsid w:val="0029134D"/>
    <w:rsid w:val="002A6DFB"/>
    <w:rsid w:val="002B140A"/>
    <w:rsid w:val="002C40C4"/>
    <w:rsid w:val="002C7067"/>
    <w:rsid w:val="002C7FC4"/>
    <w:rsid w:val="002D5F2F"/>
    <w:rsid w:val="002E1467"/>
    <w:rsid w:val="002E3150"/>
    <w:rsid w:val="00326968"/>
    <w:rsid w:val="003318BF"/>
    <w:rsid w:val="00344F43"/>
    <w:rsid w:val="00350A42"/>
    <w:rsid w:val="00353E30"/>
    <w:rsid w:val="003B2519"/>
    <w:rsid w:val="003B2D81"/>
    <w:rsid w:val="003B558C"/>
    <w:rsid w:val="003C5F0C"/>
    <w:rsid w:val="003D34C8"/>
    <w:rsid w:val="003E7A36"/>
    <w:rsid w:val="003F18E5"/>
    <w:rsid w:val="003F4632"/>
    <w:rsid w:val="004000A1"/>
    <w:rsid w:val="004038F4"/>
    <w:rsid w:val="00403FE2"/>
    <w:rsid w:val="00423C83"/>
    <w:rsid w:val="004249F9"/>
    <w:rsid w:val="00425D80"/>
    <w:rsid w:val="00431A01"/>
    <w:rsid w:val="004638E4"/>
    <w:rsid w:val="004707E4"/>
    <w:rsid w:val="00476942"/>
    <w:rsid w:val="00477150"/>
    <w:rsid w:val="004811DC"/>
    <w:rsid w:val="0048296B"/>
    <w:rsid w:val="004A5061"/>
    <w:rsid w:val="004A5DDE"/>
    <w:rsid w:val="004C4467"/>
    <w:rsid w:val="004C7437"/>
    <w:rsid w:val="00510721"/>
    <w:rsid w:val="00522D93"/>
    <w:rsid w:val="005448EF"/>
    <w:rsid w:val="0054685D"/>
    <w:rsid w:val="00547721"/>
    <w:rsid w:val="00556351"/>
    <w:rsid w:val="005A6FB1"/>
    <w:rsid w:val="005B66C2"/>
    <w:rsid w:val="005C0379"/>
    <w:rsid w:val="005D709A"/>
    <w:rsid w:val="00621CD5"/>
    <w:rsid w:val="006465F5"/>
    <w:rsid w:val="00660E86"/>
    <w:rsid w:val="00670B17"/>
    <w:rsid w:val="00676C45"/>
    <w:rsid w:val="0069085A"/>
    <w:rsid w:val="00692061"/>
    <w:rsid w:val="00696241"/>
    <w:rsid w:val="006A21B0"/>
    <w:rsid w:val="006A50EF"/>
    <w:rsid w:val="006B7011"/>
    <w:rsid w:val="006D7277"/>
    <w:rsid w:val="006F4020"/>
    <w:rsid w:val="006F47B2"/>
    <w:rsid w:val="007141CE"/>
    <w:rsid w:val="00721629"/>
    <w:rsid w:val="00770046"/>
    <w:rsid w:val="007869C8"/>
    <w:rsid w:val="0079609F"/>
    <w:rsid w:val="007B2C00"/>
    <w:rsid w:val="007D5B29"/>
    <w:rsid w:val="007F1A58"/>
    <w:rsid w:val="007F6324"/>
    <w:rsid w:val="00831917"/>
    <w:rsid w:val="00837189"/>
    <w:rsid w:val="00852B50"/>
    <w:rsid w:val="008573DE"/>
    <w:rsid w:val="0086620A"/>
    <w:rsid w:val="00867E94"/>
    <w:rsid w:val="0087136E"/>
    <w:rsid w:val="0087346A"/>
    <w:rsid w:val="008B2A09"/>
    <w:rsid w:val="008C37DA"/>
    <w:rsid w:val="008D5A1E"/>
    <w:rsid w:val="008D7EB7"/>
    <w:rsid w:val="008E1A76"/>
    <w:rsid w:val="00924072"/>
    <w:rsid w:val="0093344D"/>
    <w:rsid w:val="0098281F"/>
    <w:rsid w:val="009938B5"/>
    <w:rsid w:val="009E0FE3"/>
    <w:rsid w:val="00A101FE"/>
    <w:rsid w:val="00A135BA"/>
    <w:rsid w:val="00A250BC"/>
    <w:rsid w:val="00A454AD"/>
    <w:rsid w:val="00A50FF2"/>
    <w:rsid w:val="00A96E4A"/>
    <w:rsid w:val="00AD331D"/>
    <w:rsid w:val="00B02818"/>
    <w:rsid w:val="00B07FDD"/>
    <w:rsid w:val="00B519E2"/>
    <w:rsid w:val="00B66CA1"/>
    <w:rsid w:val="00B770AC"/>
    <w:rsid w:val="00B86789"/>
    <w:rsid w:val="00B93DD2"/>
    <w:rsid w:val="00BB7299"/>
    <w:rsid w:val="00BD6FE2"/>
    <w:rsid w:val="00BE2D98"/>
    <w:rsid w:val="00C60093"/>
    <w:rsid w:val="00C70CAF"/>
    <w:rsid w:val="00C93A1B"/>
    <w:rsid w:val="00CB21DD"/>
    <w:rsid w:val="00CD0EEB"/>
    <w:rsid w:val="00CD4A2C"/>
    <w:rsid w:val="00CE2957"/>
    <w:rsid w:val="00CE4504"/>
    <w:rsid w:val="00D014D9"/>
    <w:rsid w:val="00D118CE"/>
    <w:rsid w:val="00D32712"/>
    <w:rsid w:val="00D5615F"/>
    <w:rsid w:val="00D61EE3"/>
    <w:rsid w:val="00D65A40"/>
    <w:rsid w:val="00D70055"/>
    <w:rsid w:val="00DB1DF3"/>
    <w:rsid w:val="00DB7156"/>
    <w:rsid w:val="00DC5FE7"/>
    <w:rsid w:val="00E018E8"/>
    <w:rsid w:val="00E32661"/>
    <w:rsid w:val="00E373AC"/>
    <w:rsid w:val="00E53EF6"/>
    <w:rsid w:val="00E63A10"/>
    <w:rsid w:val="00E65B68"/>
    <w:rsid w:val="00E7423D"/>
    <w:rsid w:val="00E751C8"/>
    <w:rsid w:val="00E958F2"/>
    <w:rsid w:val="00EA4664"/>
    <w:rsid w:val="00EE1C93"/>
    <w:rsid w:val="00EF4576"/>
    <w:rsid w:val="00EF6ABF"/>
    <w:rsid w:val="00F02913"/>
    <w:rsid w:val="00F03312"/>
    <w:rsid w:val="00F13358"/>
    <w:rsid w:val="00F13A52"/>
    <w:rsid w:val="00F229AF"/>
    <w:rsid w:val="00F34761"/>
    <w:rsid w:val="00F4175A"/>
    <w:rsid w:val="00F43627"/>
    <w:rsid w:val="00F51690"/>
    <w:rsid w:val="00F91148"/>
    <w:rsid w:val="00FB6DC8"/>
    <w:rsid w:val="00FB7A4B"/>
    <w:rsid w:val="00FC2906"/>
    <w:rsid w:val="00FE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92DBD1"/>
  <w14:defaultImageDpi w14:val="300"/>
  <w15:docId w15:val="{11D4D03F-DC81-1646-9949-FA1DED47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4038F4"/>
    <w:rPr>
      <w:rFonts w:ascii="Lato Regular" w:hAnsi="Lato Regular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038F4"/>
    <w:pPr>
      <w:keepNext/>
      <w:keepLines/>
      <w:contextualSpacing/>
      <w:jc w:val="center"/>
      <w:outlineLvl w:val="0"/>
    </w:pPr>
    <w:rPr>
      <w:rFonts w:ascii="Lato Black" w:eastAsiaTheme="majorEastAsia" w:hAnsi="Lato Black" w:cstheme="majorBidi"/>
      <w:bCs/>
      <w:color w:val="173A68"/>
      <w:sz w:val="32"/>
      <w:szCs w:val="32"/>
    </w:rPr>
  </w:style>
  <w:style w:type="paragraph" w:styleId="Nagwek2">
    <w:name w:val="heading 2"/>
    <w:basedOn w:val="Nagwek1"/>
    <w:next w:val="Normalny"/>
    <w:link w:val="Nagwek2Znak"/>
    <w:autoRedefine/>
    <w:uiPriority w:val="9"/>
    <w:unhideWhenUsed/>
    <w:qFormat/>
    <w:rsid w:val="00B770AC"/>
    <w:pPr>
      <w:jc w:val="left"/>
      <w:outlineLvl w:val="1"/>
    </w:pPr>
    <w:rPr>
      <w:bCs w:val="0"/>
      <w:color w:val="9D1D20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2712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32712"/>
    <w:rPr>
      <w:rFonts w:ascii="Lucida Grande" w:hAnsi="Lucida Grande" w:cs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6465F5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465F5"/>
  </w:style>
  <w:style w:type="paragraph" w:styleId="Stopka">
    <w:name w:val="footer"/>
    <w:basedOn w:val="Normalny"/>
    <w:link w:val="StopkaZnak"/>
    <w:uiPriority w:val="99"/>
    <w:unhideWhenUsed/>
    <w:rsid w:val="006465F5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465F5"/>
  </w:style>
  <w:style w:type="paragraph" w:styleId="Cytat">
    <w:name w:val="Quote"/>
    <w:basedOn w:val="Normalny"/>
    <w:next w:val="Normalny"/>
    <w:link w:val="CytatZnak"/>
    <w:uiPriority w:val="29"/>
    <w:qFormat/>
    <w:rsid w:val="00425D80"/>
    <w:pPr>
      <w:spacing w:before="120" w:after="120"/>
      <w:ind w:left="360" w:right="360"/>
    </w:pPr>
    <w:rPr>
      <w:rFonts w:ascii="Lato Italic" w:hAnsi="Lato Italic"/>
      <w:iCs/>
      <w:color w:val="000000" w:themeColor="text1"/>
      <w:sz w:val="24"/>
    </w:rPr>
  </w:style>
  <w:style w:type="character" w:customStyle="1" w:styleId="CytatZnak">
    <w:name w:val="Cytat Znak"/>
    <w:basedOn w:val="Domylnaczcionkaakapitu"/>
    <w:link w:val="Cytat"/>
    <w:uiPriority w:val="29"/>
    <w:rsid w:val="00425D80"/>
    <w:rPr>
      <w:rFonts w:ascii="Lato Italic" w:hAnsi="Lato Italic"/>
      <w:iCs/>
      <w:color w:val="000000" w:themeColor="text1"/>
      <w:sz w:val="24"/>
      <w:szCs w:val="24"/>
    </w:rPr>
  </w:style>
  <w:style w:type="character" w:styleId="Pogrubienie">
    <w:name w:val="Strong"/>
    <w:aliases w:val="Strong/Bold"/>
    <w:basedOn w:val="Domylnaczcionkaakapitu"/>
    <w:uiPriority w:val="22"/>
    <w:qFormat/>
    <w:rsid w:val="00A101FE"/>
    <w:rPr>
      <w:rFonts w:ascii="Lato Regular" w:hAnsi="Lato Regular"/>
      <w:b/>
      <w:bCs/>
      <w:color w:val="auto"/>
      <w:sz w:val="22"/>
      <w:szCs w:val="20"/>
    </w:rPr>
  </w:style>
  <w:style w:type="character" w:styleId="Uwydatnienie">
    <w:name w:val="Emphasis"/>
    <w:basedOn w:val="Domylnaczcionkaakapitu"/>
    <w:uiPriority w:val="20"/>
    <w:rsid w:val="00326968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B770AC"/>
    <w:rPr>
      <w:rFonts w:ascii="Lato Black" w:eastAsiaTheme="majorEastAsia" w:hAnsi="Lato Black" w:cstheme="majorBidi"/>
      <w:color w:val="9D1D20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4038F4"/>
    <w:rPr>
      <w:rFonts w:ascii="Lato Black" w:eastAsiaTheme="majorEastAsia" w:hAnsi="Lato Black" w:cstheme="majorBidi"/>
      <w:bCs/>
      <w:color w:val="173A6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rsid w:val="008C37DA"/>
    <w:pPr>
      <w:numPr>
        <w:ilvl w:val="1"/>
      </w:numPr>
      <w:ind w:left="-108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C37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lueBold">
    <w:name w:val="Blue Bold"/>
    <w:basedOn w:val="Pogrubienie"/>
    <w:uiPriority w:val="1"/>
    <w:qFormat/>
    <w:rsid w:val="002A6DFB"/>
    <w:rPr>
      <w:rFonts w:ascii="Lato Regular" w:hAnsi="Lato Regular"/>
      <w:b/>
      <w:bCs/>
      <w:color w:val="1A3967"/>
      <w:sz w:val="22"/>
      <w:szCs w:val="20"/>
    </w:rPr>
  </w:style>
  <w:style w:type="character" w:styleId="Hipercze">
    <w:name w:val="Hyperlink"/>
    <w:basedOn w:val="Domylnaczcionkaakapitu"/>
    <w:unhideWhenUsed/>
    <w:rsid w:val="004A5061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4A5061"/>
    <w:pPr>
      <w:suppressAutoHyphens/>
      <w:spacing w:after="140" w:line="288" w:lineRule="auto"/>
      <w:ind w:firstLine="397"/>
      <w:jc w:val="both"/>
    </w:pPr>
    <w:rPr>
      <w:rFonts w:ascii="Courier New" w:eastAsia="Times New Roman" w:hAnsi="Courier New" w:cs="Courier New"/>
      <w:sz w:val="24"/>
      <w:lang w:val="pl-PL"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4A5061"/>
    <w:rPr>
      <w:rFonts w:ascii="Courier New" w:eastAsia="Times New Roman" w:hAnsi="Courier New" w:cs="Courier New"/>
      <w:sz w:val="24"/>
      <w:szCs w:val="24"/>
      <w:lang w:val="pl-PL" w:eastAsia="ar-SA"/>
    </w:rPr>
  </w:style>
  <w:style w:type="character" w:customStyle="1" w:styleId="leveys500">
    <w:name w:val="leveys_500"/>
    <w:rsid w:val="004A5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ipc@oipc.p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oipc@oipc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Dokument_programu_Microsoft_Word.docx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mailto:oswiecim@auschwitzinstitute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gg/Downloads/AIPG%20Letterhead%20-%20PL%20A4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15D143-F27D-C448-9832-866E9B2B1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AIPG Letterhead - PL A4 (4).dotx</Template>
  <TotalTime>45</TotalTime>
  <Pages>2</Pages>
  <Words>788</Words>
  <Characters>4730</Characters>
  <Application>Microsoft Office Word</Application>
  <DocSecurity>0</DocSecurity>
  <Lines>39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Auschwitz Institute</Company>
  <LinksUpToDate>false</LinksUpToDate>
  <CharactersWithSpaces>5507</CharactersWithSpaces>
  <SharedDoc>false</SharedDoc>
  <HLinks>
    <vt:vector size="6" baseType="variant">
      <vt:variant>
        <vt:i4>4391008</vt:i4>
      </vt:variant>
      <vt:variant>
        <vt:i4>-1</vt:i4>
      </vt:variant>
      <vt:variant>
        <vt:i4>2050</vt:i4>
      </vt:variant>
      <vt:variant>
        <vt:i4>1</vt:i4>
      </vt:variant>
      <vt:variant>
        <vt:lpwstr>Template Sample 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Gomez</dc:creator>
  <cp:keywords/>
  <dc:description/>
  <cp:lastModifiedBy>Gosia Waligora</cp:lastModifiedBy>
  <cp:revision>2</cp:revision>
  <cp:lastPrinted>2021-04-08T19:01:00Z</cp:lastPrinted>
  <dcterms:created xsi:type="dcterms:W3CDTF">2023-04-21T14:16:00Z</dcterms:created>
  <dcterms:modified xsi:type="dcterms:W3CDTF">2023-04-26T11:12:00Z</dcterms:modified>
</cp:coreProperties>
</file>